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4D074" w14:textId="69E8FD2B" w:rsidR="00402945" w:rsidRPr="00695D29" w:rsidRDefault="00D80061" w:rsidP="00402945">
      <w:pPr>
        <w:pStyle w:val="Kop2"/>
        <w:rPr>
          <w:lang w:val="nl-NL"/>
        </w:rPr>
      </w:pPr>
      <w:r w:rsidRPr="00695D29">
        <w:rPr>
          <w:lang w:val="nl-NL"/>
        </w:rPr>
        <w:t>Oproep</w:t>
      </w:r>
      <w:r w:rsidR="00402945" w:rsidRPr="00695D29">
        <w:rPr>
          <w:lang w:val="nl-NL"/>
        </w:rPr>
        <w:t xml:space="preserve">overeenkomst </w:t>
      </w:r>
    </w:p>
    <w:p w14:paraId="19A49AD7" w14:textId="52639E46" w:rsidR="00402945" w:rsidRPr="00695D29" w:rsidRDefault="00B80F4D" w:rsidP="00402945">
      <w:pPr>
        <w:pStyle w:val="Kop2"/>
        <w:rPr>
          <w:lang w:val="nl-NL"/>
        </w:rPr>
      </w:pPr>
      <w:r w:rsidRPr="00695D29">
        <w:rPr>
          <w:bCs/>
          <w:noProof/>
          <w:lang w:val="nl-NL"/>
        </w:rPr>
        <mc:AlternateContent>
          <mc:Choice Requires="wps">
            <w:drawing>
              <wp:anchor distT="0" distB="0" distL="114300" distR="114300" simplePos="0" relativeHeight="251727872" behindDoc="0" locked="0" layoutInCell="1" allowOverlap="1" wp14:anchorId="09719033" wp14:editId="3ABF3D21">
                <wp:simplePos x="0" y="0"/>
                <wp:positionH relativeFrom="column">
                  <wp:posOffset>635</wp:posOffset>
                </wp:positionH>
                <wp:positionV relativeFrom="paragraph">
                  <wp:posOffset>73555</wp:posOffset>
                </wp:positionV>
                <wp:extent cx="5215095" cy="5215095"/>
                <wp:effectExtent l="0" t="0" r="5080" b="5080"/>
                <wp:wrapNone/>
                <wp:docPr id="899" name="Oval 899"/>
                <wp:cNvGraphicFramePr/>
                <a:graphic xmlns:a="http://schemas.openxmlformats.org/drawingml/2006/main">
                  <a:graphicData uri="http://schemas.microsoft.com/office/word/2010/wordprocessingShape">
                    <wps:wsp>
                      <wps:cNvSpPr/>
                      <wps:spPr>
                        <a:xfrm>
                          <a:off x="0" y="0"/>
                          <a:ext cx="5215095" cy="521509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567D1D" id="Oval 899" o:spid="_x0000_s1026" style="position:absolute;margin-left:.05pt;margin-top:5.8pt;width:410.65pt;height:410.6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" fillcolor="#ee7800 [3205]" stroked="f" strokeweight="1pt">
                <v:stroke joinstyle="miter"/>
              </v:oval>
            </w:pict>
          </mc:Fallback>
        </mc:AlternateContent>
      </w:r>
      <w:r w:rsidR="00402945" w:rsidRPr="00695D29">
        <w:rPr>
          <w:lang w:val="nl-NL"/>
        </w:rPr>
        <w:t>voor bepaalde tijd</w:t>
      </w:r>
    </w:p>
    <w:p w14:paraId="52BBD565" w14:textId="77777777" w:rsidR="00545929" w:rsidRPr="00695D29" w:rsidRDefault="00545929" w:rsidP="00545929">
      <w:pPr>
        <w:rPr>
          <w:lang w:val="nl-NL"/>
        </w:rPr>
      </w:pPr>
    </w:p>
    <w:p w14:paraId="2823CC7C" w14:textId="25EC3AE4" w:rsidR="000F1E4F" w:rsidRPr="00695D29" w:rsidRDefault="00545929" w:rsidP="00545929">
      <w:pPr>
        <w:pStyle w:val="Kop2"/>
        <w:rPr>
          <w:lang w:val="nl-NL"/>
        </w:rPr>
      </w:pPr>
      <w:r w:rsidRPr="00695D29">
        <w:rPr>
          <w:lang w:val="nl-NL"/>
        </w:rPr>
        <w:fldChar w:fldCharType="begin"/>
      </w:r>
      <w:r w:rsidRPr="00695D29">
        <w:rPr>
          <w:lang w:val="nl-NL"/>
        </w:rPr>
        <w:instrText xml:space="preserve"> TIME \@ "d MMMM yyyy" </w:instrText>
      </w:r>
      <w:r w:rsidRPr="00695D29">
        <w:rPr>
          <w:lang w:val="nl-NL"/>
        </w:rPr>
        <w:fldChar w:fldCharType="separate"/>
      </w:r>
      <w:r w:rsidR="00FA5775">
        <w:rPr>
          <w:noProof/>
          <w:lang w:val="nl-NL"/>
        </w:rPr>
        <w:t>7 juli 2023</w:t>
      </w:r>
      <w:r w:rsidRPr="00695D29">
        <w:rPr>
          <w:lang w:val="nl-NL"/>
        </w:rPr>
        <w:fldChar w:fldCharType="end"/>
      </w:r>
    </w:p>
    <w:p w14:paraId="33C97393" w14:textId="77777777" w:rsidR="00545929" w:rsidRPr="00695D29" w:rsidRDefault="00545929">
      <w:pPr>
        <w:rPr>
          <w:bCs/>
          <w:lang w:val="nl-NL"/>
        </w:rPr>
      </w:pPr>
    </w:p>
    <w:p w14:paraId="7A83ED3B" w14:textId="71F72D34" w:rsidR="000F1E4F" w:rsidRPr="00695D29" w:rsidRDefault="000F1E4F">
      <w:pPr>
        <w:rPr>
          <w:bCs/>
          <w:lang w:val="nl-NL"/>
        </w:rPr>
      </w:pPr>
    </w:p>
    <w:p w14:paraId="00ED5F74" w14:textId="351F2D65" w:rsidR="00402945" w:rsidRPr="00695D29" w:rsidRDefault="00C32498">
      <w:pPr>
        <w:rPr>
          <w:lang w:val="nl-NL"/>
        </w:rPr>
      </w:pPr>
      <w:r w:rsidRPr="00695D29">
        <w:rPr>
          <w:noProof/>
          <w:lang w:val="nl-NL"/>
        </w:rPr>
        <mc:AlternateContent>
          <mc:Choice Requires="wps">
            <w:drawing>
              <wp:anchor distT="45720" distB="45720" distL="114300" distR="114300" simplePos="0" relativeHeight="251731968" behindDoc="0" locked="0" layoutInCell="1" allowOverlap="1" wp14:anchorId="06858388" wp14:editId="5598E551">
                <wp:simplePos x="0" y="0"/>
                <wp:positionH relativeFrom="column">
                  <wp:posOffset>768350</wp:posOffset>
                </wp:positionH>
                <wp:positionV relativeFrom="paragraph">
                  <wp:posOffset>1134110</wp:posOffset>
                </wp:positionV>
                <wp:extent cx="3657600" cy="16236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23695"/>
                        </a:xfrm>
                        <a:prstGeom prst="rect">
                          <a:avLst/>
                        </a:prstGeom>
                        <a:noFill/>
                        <a:ln w="9525">
                          <a:noFill/>
                          <a:miter lim="800000"/>
                          <a:headEnd/>
                          <a:tailEnd/>
                        </a:ln>
                      </wps:spPr>
                      <wps:txbx>
                        <w:txbxContent>
                          <w:p w14:paraId="3DC9C0F7" w14:textId="6D154260" w:rsidR="00FA1C1E" w:rsidRDefault="00102D80" w:rsidP="00102D80">
                            <w:pPr>
                              <w:pStyle w:val="Inleidingwit"/>
                            </w:pPr>
                            <w:r w:rsidRPr="00102D80">
                              <w:t xml:space="preserve">Welkom </w:t>
                            </w:r>
                            <w:r w:rsidRPr="000234A5">
                              <w:t xml:space="preserve">bij </w:t>
                            </w:r>
                            <w:r w:rsidRPr="00C32498">
                              <w:t>[</w:t>
                            </w:r>
                            <w:r w:rsidR="00EA31C1">
                              <w:rPr>
                                <w:color w:val="000000" w:themeColor="text1"/>
                                <w:highlight w:val="yellow"/>
                              </w:rPr>
                              <w:t>N</w:t>
                            </w:r>
                            <w:r w:rsidRPr="00C32498">
                              <w:rPr>
                                <w:color w:val="000000" w:themeColor="text1"/>
                                <w:highlight w:val="yellow"/>
                              </w:rPr>
                              <w:t>aam organisatie</w:t>
                            </w:r>
                            <w:r w:rsidRPr="000234A5">
                              <w:t xml:space="preserve">] </w:t>
                            </w:r>
                            <w:r w:rsidR="00C32498">
                              <w:br/>
                            </w:r>
                            <w:r w:rsidRPr="000234A5">
                              <w:t>[</w:t>
                            </w:r>
                            <w:r w:rsidR="00EA31C1">
                              <w:rPr>
                                <w:color w:val="000000" w:themeColor="text1"/>
                                <w:highlight w:val="yellow"/>
                              </w:rPr>
                              <w:t>V</w:t>
                            </w:r>
                            <w:r w:rsidRPr="00C32498">
                              <w:rPr>
                                <w:color w:val="000000" w:themeColor="text1"/>
                                <w:highlight w:val="yellow"/>
                              </w:rPr>
                              <w:t>oornaam werknemer</w:t>
                            </w:r>
                            <w:r w:rsidRPr="000234A5">
                              <w:t xml:space="preserve">]! </w:t>
                            </w:r>
                            <w:r w:rsidRPr="000234A5">
                              <w:br/>
                            </w:r>
                          </w:p>
                          <w:p w14:paraId="138A9E7A" w14:textId="18A9F65E" w:rsidR="00102D80" w:rsidRPr="000234A5" w:rsidRDefault="00102D80" w:rsidP="00102D80">
                            <w:pPr>
                              <w:pStyle w:val="Inleidingwit"/>
                            </w:pPr>
                            <w:r w:rsidRPr="000234A5">
                              <w:t>We gaan samen werken aan veerkrachtige inwoners en vitale wijken in [</w:t>
                            </w:r>
                            <w:r w:rsidR="00EA31C1">
                              <w:rPr>
                                <w:color w:val="000000" w:themeColor="text1"/>
                                <w:highlight w:val="yellow"/>
                              </w:rPr>
                              <w:t>P</w:t>
                            </w:r>
                            <w:r w:rsidRPr="00C32498">
                              <w:rPr>
                                <w:color w:val="000000" w:themeColor="text1"/>
                                <w:highlight w:val="yellow"/>
                              </w:rPr>
                              <w:t>laatsnaam</w:t>
                            </w:r>
                            <w:r w:rsidRPr="000234A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58388" id="_x0000_t202" coordsize="21600,21600" o:spt="202" path="m,l,21600r21600,l21600,xe">
                <v:stroke joinstyle="miter"/>
                <v:path gradientshapeok="t" o:connecttype="rect"/>
              </v:shapetype>
              <v:shape id="Text Box 2" o:spid="_x0000_s1026" type="#_x0000_t202" style="position:absolute;margin-left:60.5pt;margin-top:89.3pt;width:4in;height:127.8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" filled="f" stroked="f">
                <v:textbox>
                  <w:txbxContent>
                    <w:p w14:paraId="3DC9C0F7" w14:textId="6D154260" w:rsidR="00FA1C1E" w:rsidRDefault="00102D80" w:rsidP="00102D80">
                      <w:pPr>
                        <w:pStyle w:val="Inleidingwit"/>
                      </w:pPr>
                      <w:r w:rsidRPr="00102D80">
                        <w:t xml:space="preserve">Welkom </w:t>
                      </w:r>
                      <w:r w:rsidRPr="000234A5">
                        <w:t xml:space="preserve">bij </w:t>
                      </w:r>
                      <w:r w:rsidRPr="00C32498">
                        <w:t>[</w:t>
                      </w:r>
                      <w:r w:rsidR="00EA31C1">
                        <w:rPr>
                          <w:color w:val="000000" w:themeColor="text1"/>
                          <w:highlight w:val="yellow"/>
                        </w:rPr>
                        <w:t>N</w:t>
                      </w:r>
                      <w:r w:rsidRPr="00C32498">
                        <w:rPr>
                          <w:color w:val="000000" w:themeColor="text1"/>
                          <w:highlight w:val="yellow"/>
                        </w:rPr>
                        <w:t>aam organisatie</w:t>
                      </w:r>
                      <w:r w:rsidRPr="000234A5">
                        <w:t xml:space="preserve">] </w:t>
                      </w:r>
                      <w:r w:rsidR="00C32498">
                        <w:br/>
                      </w:r>
                      <w:r w:rsidRPr="000234A5">
                        <w:t>[</w:t>
                      </w:r>
                      <w:r w:rsidR="00EA31C1">
                        <w:rPr>
                          <w:color w:val="000000" w:themeColor="text1"/>
                          <w:highlight w:val="yellow"/>
                        </w:rPr>
                        <w:t>V</w:t>
                      </w:r>
                      <w:r w:rsidRPr="00C32498">
                        <w:rPr>
                          <w:color w:val="000000" w:themeColor="text1"/>
                          <w:highlight w:val="yellow"/>
                        </w:rPr>
                        <w:t>oornaam werknemer</w:t>
                      </w:r>
                      <w:r w:rsidRPr="000234A5">
                        <w:t xml:space="preserve">]! </w:t>
                      </w:r>
                      <w:r w:rsidRPr="000234A5">
                        <w:br/>
                      </w:r>
                    </w:p>
                    <w:p w14:paraId="138A9E7A" w14:textId="18A9F65E" w:rsidR="00102D80" w:rsidRPr="000234A5" w:rsidRDefault="00102D80" w:rsidP="00102D80">
                      <w:pPr>
                        <w:pStyle w:val="Inleidingwit"/>
                      </w:pPr>
                      <w:r w:rsidRPr="000234A5">
                        <w:t>We gaan samen werken aan veerkrachtige inwoners en vitale wijken in [</w:t>
                      </w:r>
                      <w:r w:rsidR="00EA31C1">
                        <w:rPr>
                          <w:color w:val="000000" w:themeColor="text1"/>
                          <w:highlight w:val="yellow"/>
                        </w:rPr>
                        <w:t>P</w:t>
                      </w:r>
                      <w:r w:rsidRPr="00C32498">
                        <w:rPr>
                          <w:color w:val="000000" w:themeColor="text1"/>
                          <w:highlight w:val="yellow"/>
                        </w:rPr>
                        <w:t>laatsnaam</w:t>
                      </w:r>
                      <w:r w:rsidRPr="000234A5">
                        <w:t>].</w:t>
                      </w:r>
                    </w:p>
                  </w:txbxContent>
                </v:textbox>
                <w10:wrap type="square"/>
              </v:shape>
            </w:pict>
          </mc:Fallback>
        </mc:AlternateContent>
      </w:r>
      <w:r w:rsidR="001E1C6B" w:rsidRPr="00695D29">
        <w:rPr>
          <w:noProof/>
          <w:lang w:val="nl-NL"/>
        </w:rPr>
        <w:drawing>
          <wp:anchor distT="0" distB="0" distL="114300" distR="114300" simplePos="0" relativeHeight="251761664" behindDoc="0" locked="0" layoutInCell="1" allowOverlap="1" wp14:anchorId="4CBDD9D0" wp14:editId="65A23575">
            <wp:simplePos x="0" y="0"/>
            <wp:positionH relativeFrom="column">
              <wp:posOffset>3139977</wp:posOffset>
            </wp:positionH>
            <wp:positionV relativeFrom="paragraph">
              <wp:posOffset>2710180</wp:posOffset>
            </wp:positionV>
            <wp:extent cx="3496826" cy="3496826"/>
            <wp:effectExtent l="0" t="0" r="8890" b="889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l="16717" r="16717"/>
                    <a:stretch>
                      <a:fillRect/>
                    </a:stretch>
                  </pic:blipFill>
                  <pic:spPr>
                    <a:xfrm>
                      <a:off x="0" y="0"/>
                      <a:ext cx="3496826" cy="3496826"/>
                    </a:xfrm>
                    <a:prstGeom prst="ellipse">
                      <a:avLst/>
                    </a:prstGeom>
                  </pic:spPr>
                </pic:pic>
              </a:graphicData>
            </a:graphic>
            <wp14:sizeRelH relativeFrom="page">
              <wp14:pctWidth>0</wp14:pctWidth>
            </wp14:sizeRelH>
            <wp14:sizeRelV relativeFrom="page">
              <wp14:pctHeight>0</wp14:pctHeight>
            </wp14:sizeRelV>
          </wp:anchor>
        </w:drawing>
      </w:r>
      <w:r w:rsidR="00102D80" w:rsidRPr="00695D29">
        <w:rPr>
          <w:bCs/>
          <w:noProof/>
          <w:lang w:val="nl-NL"/>
        </w:rPr>
        <mc:AlternateContent>
          <mc:Choice Requires="wps">
            <w:drawing>
              <wp:anchor distT="45720" distB="45720" distL="114300" distR="114300" simplePos="0" relativeHeight="251734016" behindDoc="0" locked="0" layoutInCell="1" allowOverlap="1" wp14:anchorId="54B078A6" wp14:editId="1AE9ABF6">
                <wp:simplePos x="0" y="0"/>
                <wp:positionH relativeFrom="column">
                  <wp:posOffset>769620</wp:posOffset>
                </wp:positionH>
                <wp:positionV relativeFrom="paragraph">
                  <wp:posOffset>515431</wp:posOffset>
                </wp:positionV>
                <wp:extent cx="2360930" cy="1404620"/>
                <wp:effectExtent l="0" t="0" r="0" b="0"/>
                <wp:wrapSquare wrapText="bothSides"/>
                <wp:docPr id="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FDA0321" w14:textId="5C963BD2" w:rsidR="00102D80" w:rsidRPr="00102D80" w:rsidRDefault="00102D80" w:rsidP="00102D80">
                            <w:pPr>
                              <w:pStyle w:val="Kopgroot"/>
                              <w:rPr>
                                <w:color w:val="FFFFFF" w:themeColor="background1"/>
                              </w:rPr>
                            </w:pPr>
                            <w:r w:rsidRPr="00102D80">
                              <w:rPr>
                                <w:color w:val="FFFFFF" w:themeColor="background1"/>
                              </w:rPr>
                              <w:t>Welkom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B078A6" id="_x0000_s1027" type="#_x0000_t202" style="position:absolute;margin-left:60.6pt;margin-top:40.6pt;width:185.9pt;height:110.6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" filled="f" stroked="f">
                <v:textbox style="mso-fit-shape-to-text:t">
                  <w:txbxContent>
                    <w:p w14:paraId="2FDA0321" w14:textId="5C963BD2" w:rsidR="00102D80" w:rsidRPr="00102D80" w:rsidRDefault="00102D80" w:rsidP="00102D80">
                      <w:pPr>
                        <w:pStyle w:val="Kopgroot"/>
                        <w:rPr>
                          <w:color w:val="FFFFFF" w:themeColor="background1"/>
                        </w:rPr>
                      </w:pPr>
                      <w:r w:rsidRPr="00102D80">
                        <w:rPr>
                          <w:color w:val="FFFFFF" w:themeColor="background1"/>
                        </w:rPr>
                        <w:t>Welkom</w:t>
                      </w:r>
                    </w:p>
                  </w:txbxContent>
                </v:textbox>
                <w10:wrap type="square"/>
              </v:shape>
            </w:pict>
          </mc:Fallback>
        </mc:AlternateContent>
      </w:r>
      <w:r w:rsidR="000F1E4F" w:rsidRPr="00695D29">
        <w:rPr>
          <w:noProof/>
          <w:sz w:val="18"/>
          <w:szCs w:val="18"/>
          <w:lang w:val="nl-NL"/>
        </w:rPr>
        <mc:AlternateContent>
          <mc:Choice Requires="wps">
            <w:drawing>
              <wp:anchor distT="0" distB="0" distL="0" distR="0" simplePos="0" relativeHeight="251728896" behindDoc="0" locked="0" layoutInCell="1" allowOverlap="1" wp14:anchorId="29F2B6F8" wp14:editId="1176C9C5">
                <wp:simplePos x="0" y="0"/>
                <wp:positionH relativeFrom="margin">
                  <wp:align>left</wp:align>
                </wp:positionH>
                <wp:positionV relativeFrom="margin">
                  <wp:align>bottom</wp:align>
                </wp:positionV>
                <wp:extent cx="3131820" cy="2268220"/>
                <wp:effectExtent l="0" t="0" r="0" b="0"/>
                <wp:wrapSquare wrapText="bothSides"/>
                <wp:docPr id="901" name="Rectangle 901"/>
                <wp:cNvGraphicFramePr/>
                <a:graphic xmlns:a="http://schemas.openxmlformats.org/drawingml/2006/main">
                  <a:graphicData uri="http://schemas.microsoft.com/office/word/2010/wordprocessingShape">
                    <wps:wsp>
                      <wps:cNvSpPr/>
                      <wps:spPr>
                        <a:xfrm>
                          <a:off x="0" y="0"/>
                          <a:ext cx="3131820" cy="2268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F314C" w14:textId="77777777" w:rsidR="000F1E4F" w:rsidRDefault="000F1E4F" w:rsidP="000F1E4F">
                            <w:r>
                              <w:rPr>
                                <w:noProof/>
                                <w:sz w:val="18"/>
                                <w:szCs w:val="18"/>
                              </w:rPr>
                              <w:drawing>
                                <wp:inline distT="0" distB="0" distL="0" distR="0" wp14:anchorId="3450188D" wp14:editId="7FCAB455">
                                  <wp:extent cx="2143125" cy="781050"/>
                                  <wp:effectExtent l="0" t="0" r="9525" b="0"/>
                                  <wp:docPr id="9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781050"/>
                                          </a:xfrm>
                                          <a:prstGeom prst="rect">
                                            <a:avLst/>
                                          </a:prstGeom>
                                          <a:noFill/>
                                        </pic:spPr>
                                      </pic:pic>
                                    </a:graphicData>
                                  </a:graphic>
                                </wp:inline>
                              </w:drawing>
                            </w:r>
                          </w:p>
                          <w:p w14:paraId="11B09AC3" w14:textId="3A0C5125" w:rsidR="000F1E4F" w:rsidRDefault="000F1E4F" w:rsidP="000F1E4F"/>
                          <w:p w14:paraId="0591C76B" w14:textId="316D299B" w:rsidR="00FA1C1E" w:rsidRDefault="00FA1C1E" w:rsidP="000F1E4F"/>
                          <w:p w14:paraId="43E1F6FA" w14:textId="77777777" w:rsidR="00FA1C1E" w:rsidRDefault="00FA1C1E" w:rsidP="000F1E4F"/>
                          <w:p w14:paraId="018906A3" w14:textId="29C21729" w:rsidR="000F1E4F" w:rsidRDefault="000F1E4F" w:rsidP="000F1E4F">
                            <w:r>
                              <w:rPr>
                                <w:noProof/>
                                <w:sz w:val="18"/>
                                <w:szCs w:val="18"/>
                              </w:rPr>
                              <w:drawing>
                                <wp:inline distT="0" distB="0" distL="0" distR="0" wp14:anchorId="1D6AE435" wp14:editId="35D01A86">
                                  <wp:extent cx="1596870" cy="781049"/>
                                  <wp:effectExtent l="0" t="0" r="3810" b="635"/>
                                  <wp:docPr id="9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96870" cy="781049"/>
                                          </a:xfrm>
                                          <a:prstGeom prst="rect">
                                            <a:avLst/>
                                          </a:prstGeom>
                                          <a:noFill/>
                                        </pic:spPr>
                                      </pic:pic>
                                    </a:graphicData>
                                  </a:graphic>
                                </wp:inline>
                              </w:drawing>
                            </w:r>
                          </w:p>
                          <w:p w14:paraId="15FF3AB7" w14:textId="77777777" w:rsidR="00731F7D" w:rsidRDefault="00731F7D" w:rsidP="000F1E4F"/>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2B6F8" id="Rectangle 901" o:spid="_x0000_s1028" style="position:absolute;margin-left:0;margin-top:0;width:246.6pt;height:178.6pt;z-index:251728896;visibility:visible;mso-wrap-style:square;mso-width-percent:0;mso-height-percent:0;mso-wrap-distance-left:0;mso-wrap-distance-top:0;mso-wrap-distance-right:0;mso-wrap-distance-bottom:0;mso-position-horizontal:lef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" filled="f" stroked="f" strokeweight="1pt">
                <v:textbox>
                  <w:txbxContent>
                    <w:p w14:paraId="4B5F314C" w14:textId="77777777" w:rsidR="000F1E4F" w:rsidRDefault="000F1E4F" w:rsidP="000F1E4F">
                      <w:r>
                        <w:rPr>
                          <w:noProof/>
                          <w:sz w:val="18"/>
                          <w:szCs w:val="18"/>
                        </w:rPr>
                        <w:drawing>
                          <wp:inline distT="0" distB="0" distL="0" distR="0" wp14:anchorId="3450188D" wp14:editId="7FCAB455">
                            <wp:extent cx="2143125" cy="781050"/>
                            <wp:effectExtent l="0" t="0" r="9525" b="0"/>
                            <wp:docPr id="9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781050"/>
                                    </a:xfrm>
                                    <a:prstGeom prst="rect">
                                      <a:avLst/>
                                    </a:prstGeom>
                                    <a:noFill/>
                                  </pic:spPr>
                                </pic:pic>
                              </a:graphicData>
                            </a:graphic>
                          </wp:inline>
                        </w:drawing>
                      </w:r>
                    </w:p>
                    <w:p w14:paraId="11B09AC3" w14:textId="3A0C5125" w:rsidR="000F1E4F" w:rsidRDefault="000F1E4F" w:rsidP="000F1E4F"/>
                    <w:p w14:paraId="0591C76B" w14:textId="316D299B" w:rsidR="00FA1C1E" w:rsidRDefault="00FA1C1E" w:rsidP="000F1E4F"/>
                    <w:p w14:paraId="43E1F6FA" w14:textId="77777777" w:rsidR="00FA1C1E" w:rsidRDefault="00FA1C1E" w:rsidP="000F1E4F"/>
                    <w:p w14:paraId="018906A3" w14:textId="29C21729" w:rsidR="000F1E4F" w:rsidRDefault="000F1E4F" w:rsidP="000F1E4F">
                      <w:r>
                        <w:rPr>
                          <w:noProof/>
                          <w:sz w:val="18"/>
                          <w:szCs w:val="18"/>
                        </w:rPr>
                        <w:drawing>
                          <wp:inline distT="0" distB="0" distL="0" distR="0" wp14:anchorId="1D6AE435" wp14:editId="35D01A86">
                            <wp:extent cx="1596870" cy="781049"/>
                            <wp:effectExtent l="0" t="0" r="3810" b="635"/>
                            <wp:docPr id="9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96870" cy="781049"/>
                                    </a:xfrm>
                                    <a:prstGeom prst="rect">
                                      <a:avLst/>
                                    </a:prstGeom>
                                    <a:noFill/>
                                  </pic:spPr>
                                </pic:pic>
                              </a:graphicData>
                            </a:graphic>
                          </wp:inline>
                        </w:drawing>
                      </w:r>
                    </w:p>
                    <w:p w14:paraId="15FF3AB7" w14:textId="77777777" w:rsidR="00731F7D" w:rsidRDefault="00731F7D" w:rsidP="000F1E4F"/>
                  </w:txbxContent>
                </v:textbox>
                <w10:wrap type="square" anchorx="margin" anchory="margin"/>
              </v:rect>
            </w:pict>
          </mc:Fallback>
        </mc:AlternateContent>
      </w:r>
      <w:r w:rsidR="00402945" w:rsidRPr="00695D29">
        <w:rPr>
          <w:bCs/>
          <w:lang w:val="nl-NL"/>
        </w:rPr>
        <w:br w:type="page"/>
      </w:r>
    </w:p>
    <w:p w14:paraId="08AB95F7" w14:textId="51254E6A" w:rsidR="00235CED" w:rsidRPr="00695D29" w:rsidRDefault="00235CED" w:rsidP="000A06A1">
      <w:pPr>
        <w:pStyle w:val="GraphicAnchor"/>
        <w:tabs>
          <w:tab w:val="left" w:pos="1724"/>
        </w:tabs>
        <w:rPr>
          <w:lang w:val="nl-NL"/>
        </w:rPr>
      </w:pPr>
    </w:p>
    <w:tbl>
      <w:tblPr>
        <w:tblW w:w="10440" w:type="dxa"/>
        <w:tblLayout w:type="fixed"/>
        <w:tblLook w:val="0600" w:firstRow="0" w:lastRow="0" w:firstColumn="0" w:lastColumn="0" w:noHBand="1" w:noVBand="1"/>
      </w:tblPr>
      <w:tblGrid>
        <w:gridCol w:w="2410"/>
        <w:gridCol w:w="8030"/>
      </w:tblGrid>
      <w:tr w:rsidR="003F68F7" w:rsidRPr="00695D29" w14:paraId="25D6650C" w14:textId="77777777" w:rsidTr="00731F7D">
        <w:trPr>
          <w:trHeight w:val="880"/>
        </w:trPr>
        <w:tc>
          <w:tcPr>
            <w:tcW w:w="10440" w:type="dxa"/>
            <w:gridSpan w:val="2"/>
          </w:tcPr>
          <w:p w14:paraId="734E81CC" w14:textId="297BD64E" w:rsidR="003F68F7" w:rsidRPr="00695D29" w:rsidRDefault="003F68F7" w:rsidP="003F68F7">
            <w:pPr>
              <w:pStyle w:val="Kopgroot"/>
              <w:ind w:left="0"/>
              <w:rPr>
                <w:lang w:val="nl-NL"/>
              </w:rPr>
            </w:pPr>
            <w:r w:rsidRPr="00695D29">
              <w:rPr>
                <w:rStyle w:val="Intensievebenadrukking"/>
                <w:i w:val="0"/>
                <w:iCs w:val="0"/>
                <w:lang w:val="nl-NL"/>
              </w:rPr>
              <w:t>Dit is jouw arbeidsovereenkomst</w:t>
            </w:r>
          </w:p>
        </w:tc>
      </w:tr>
      <w:tr w:rsidR="003F68F7" w:rsidRPr="00B93CD6" w14:paraId="25451E6D" w14:textId="77777777" w:rsidTr="00731F7D">
        <w:trPr>
          <w:trHeight w:val="1649"/>
        </w:trPr>
        <w:tc>
          <w:tcPr>
            <w:tcW w:w="2410" w:type="dxa"/>
            <w:shd w:val="clear" w:color="auto" w:fill="auto"/>
            <w:vAlign w:val="center"/>
          </w:tcPr>
          <w:p w14:paraId="6B852911" w14:textId="77777777" w:rsidR="003F68F7" w:rsidRPr="00695D29" w:rsidRDefault="003F68F7" w:rsidP="003F68F7">
            <w:pPr>
              <w:pStyle w:val="Inleiding"/>
              <w:rPr>
                <w:lang w:val="nl-NL"/>
              </w:rPr>
            </w:pPr>
          </w:p>
        </w:tc>
        <w:tc>
          <w:tcPr>
            <w:tcW w:w="8030" w:type="dxa"/>
            <w:shd w:val="clear" w:color="auto" w:fill="auto"/>
            <w:vAlign w:val="center"/>
          </w:tcPr>
          <w:p w14:paraId="6E854F5C" w14:textId="77777777" w:rsidR="003F68F7" w:rsidRPr="00695D29" w:rsidRDefault="003F68F7" w:rsidP="003F68F7">
            <w:pPr>
              <w:pStyle w:val="Inleiding"/>
              <w:rPr>
                <w:lang w:val="nl-NL"/>
              </w:rPr>
            </w:pPr>
            <w:r w:rsidRPr="00695D29">
              <w:rPr>
                <w:lang w:val="nl-NL"/>
              </w:rPr>
              <w:t xml:space="preserve">We leggen hierin samen vast: </w:t>
            </w:r>
          </w:p>
          <w:p w14:paraId="0B4262B4" w14:textId="77777777" w:rsidR="003F68F7" w:rsidRPr="00695D29" w:rsidRDefault="003F68F7" w:rsidP="00C33EA4">
            <w:pPr>
              <w:pStyle w:val="Inleiding"/>
              <w:numPr>
                <w:ilvl w:val="0"/>
                <w:numId w:val="11"/>
              </w:numPr>
              <w:rPr>
                <w:lang w:val="nl-NL"/>
              </w:rPr>
            </w:pPr>
            <w:r w:rsidRPr="00695D29">
              <w:rPr>
                <w:lang w:val="nl-NL"/>
              </w:rPr>
              <w:t>wat wij van elkaar mogen verwachten;</w:t>
            </w:r>
          </w:p>
          <w:p w14:paraId="0CD1449F" w14:textId="77777777" w:rsidR="003F68F7" w:rsidRPr="00695D29" w:rsidRDefault="003F68F7" w:rsidP="00C33EA4">
            <w:pPr>
              <w:pStyle w:val="Inleiding"/>
              <w:numPr>
                <w:ilvl w:val="0"/>
                <w:numId w:val="11"/>
              </w:numPr>
              <w:rPr>
                <w:lang w:val="nl-NL"/>
              </w:rPr>
            </w:pPr>
            <w:r w:rsidRPr="00695D29">
              <w:rPr>
                <w:lang w:val="nl-NL"/>
              </w:rPr>
              <w:t>wat de belangrijkste afspraken zijn over je werk en je arbeidsvoorwaarden;</w:t>
            </w:r>
          </w:p>
          <w:p w14:paraId="53424833" w14:textId="77777777" w:rsidR="003F68F7" w:rsidRPr="00695D29" w:rsidRDefault="003F68F7" w:rsidP="00C33EA4">
            <w:pPr>
              <w:pStyle w:val="Inleiding"/>
              <w:numPr>
                <w:ilvl w:val="0"/>
                <w:numId w:val="11"/>
              </w:numPr>
              <w:rPr>
                <w:lang w:val="nl-NL"/>
              </w:rPr>
            </w:pPr>
            <w:r w:rsidRPr="00695D29">
              <w:rPr>
                <w:lang w:val="nl-NL"/>
              </w:rPr>
              <w:t>waar je andere belangrijke informatie kunt vinden.</w:t>
            </w:r>
          </w:p>
          <w:p w14:paraId="315F04BA" w14:textId="3FDF1068" w:rsidR="003F68F7" w:rsidRPr="00695D29" w:rsidRDefault="003F68F7" w:rsidP="003F68F7">
            <w:pPr>
              <w:pStyle w:val="Inleiding"/>
              <w:rPr>
                <w:lang w:val="nl-NL"/>
              </w:rPr>
            </w:pPr>
          </w:p>
        </w:tc>
      </w:tr>
      <w:tr w:rsidR="0074017C" w:rsidRPr="00B93CD6" w14:paraId="66F34503" w14:textId="77777777" w:rsidTr="00731F7D">
        <w:trPr>
          <w:trHeight w:val="1062"/>
        </w:trPr>
        <w:tc>
          <w:tcPr>
            <w:tcW w:w="10440" w:type="dxa"/>
            <w:gridSpan w:val="2"/>
          </w:tcPr>
          <w:p w14:paraId="4DBD019A" w14:textId="5A682824" w:rsidR="0074017C" w:rsidRPr="00695D29" w:rsidRDefault="0074017C" w:rsidP="006C30F5">
            <w:pPr>
              <w:rPr>
                <w:sz w:val="16"/>
                <w:szCs w:val="16"/>
                <w:lang w:val="nl-NL"/>
              </w:rPr>
            </w:pPr>
          </w:p>
        </w:tc>
      </w:tr>
      <w:tr w:rsidR="00DA4441" w:rsidRPr="00B93CD6" w14:paraId="0CEC0FFB" w14:textId="77777777" w:rsidTr="00D135A9">
        <w:trPr>
          <w:trHeight w:val="1998"/>
        </w:trPr>
        <w:tc>
          <w:tcPr>
            <w:tcW w:w="2410" w:type="dxa"/>
          </w:tcPr>
          <w:p w14:paraId="1AAC62F8" w14:textId="2EA64401" w:rsidR="00DA4441" w:rsidRPr="00695D29" w:rsidRDefault="00DA4441" w:rsidP="006C30F5">
            <w:pPr>
              <w:rPr>
                <w:sz w:val="16"/>
                <w:szCs w:val="16"/>
                <w:lang w:val="nl-NL"/>
              </w:rPr>
            </w:pPr>
            <w:r w:rsidRPr="00695D29">
              <w:rPr>
                <w:noProof/>
                <w:sz w:val="16"/>
                <w:szCs w:val="16"/>
                <w:lang w:val="nl-NL"/>
              </w:rPr>
              <mc:AlternateContent>
                <mc:Choice Requires="wpg">
                  <w:drawing>
                    <wp:anchor distT="0" distB="0" distL="114300" distR="114300" simplePos="0" relativeHeight="251817984" behindDoc="0" locked="0" layoutInCell="1" allowOverlap="1" wp14:anchorId="3B8BB853" wp14:editId="2D42A4DD">
                      <wp:simplePos x="0" y="0"/>
                      <wp:positionH relativeFrom="margin">
                        <wp:align>center</wp:align>
                      </wp:positionH>
                      <wp:positionV relativeFrom="margin">
                        <wp:align>top</wp:align>
                      </wp:positionV>
                      <wp:extent cx="1266093" cy="1266093"/>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20" name="Oval 20"/>
                              <wps:cNvSpPr/>
                              <wps:spPr>
                                <a:xfrm>
                                  <a:off x="0" y="0"/>
                                  <a:ext cx="1266093" cy="1266093"/>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1016" y="150725"/>
                                  <a:ext cx="845820" cy="845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E5FBB6" id="Group 16" o:spid="_x0000_s1026" style="position:absolute;margin-left:0;margin-top:0;width:99.7pt;height:99.7pt;z-index:251817984;mso-position-horizontal:center;mso-position-horizontal-relative:margin;mso-position-vertical:top;mso-position-vertical-relative:margin;mso-width-relative:margin;mso-height-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">
                      <v:oval id="Oval 20"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" fillcolor="#ee7800 [320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2110;top:1507;width:8458;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">
                        <v:imagedata r:id="rId15" o:title=""/>
                      </v:shape>
                      <w10:wrap type="square" anchorx="margin" anchory="margin"/>
                    </v:group>
                  </w:pict>
                </mc:Fallback>
              </mc:AlternateContent>
            </w:r>
          </w:p>
        </w:tc>
        <w:tc>
          <w:tcPr>
            <w:tcW w:w="8030" w:type="dxa"/>
          </w:tcPr>
          <w:p w14:paraId="2FDD0C55" w14:textId="794559B1" w:rsidR="00DA4441" w:rsidRPr="00695D29" w:rsidRDefault="00DA4441" w:rsidP="00D7528A">
            <w:pPr>
              <w:pStyle w:val="Kopnormaal2"/>
              <w:rPr>
                <w:lang w:val="nl-NL"/>
              </w:rPr>
            </w:pPr>
            <w:r w:rsidRPr="00695D29">
              <w:rPr>
                <w:rStyle w:val="Intensievebenadrukking"/>
                <w:i w:val="0"/>
                <w:iCs w:val="0"/>
                <w:color w:val="EE7800" w:themeColor="accent2"/>
                <w:lang w:val="nl-NL"/>
              </w:rPr>
              <w:t>Startdatum</w:t>
            </w:r>
            <w:r w:rsidR="00D7528A" w:rsidRPr="00695D29">
              <w:rPr>
                <w:rStyle w:val="Intensievebenadrukking"/>
                <w:i w:val="0"/>
                <w:iCs w:val="0"/>
                <w:color w:val="EE7800" w:themeColor="accent2"/>
                <w:lang w:val="nl-NL"/>
              </w:rPr>
              <w:t xml:space="preserve"> en cao</w:t>
            </w:r>
          </w:p>
          <w:p w14:paraId="4E2ED69F" w14:textId="0CA61B44" w:rsidR="00DA4441" w:rsidRPr="00695D29" w:rsidRDefault="00DA4441" w:rsidP="0093193E">
            <w:pPr>
              <w:pStyle w:val="Basistekst"/>
              <w:rPr>
                <w:lang w:val="nl-NL"/>
              </w:rPr>
            </w:pPr>
            <w:r w:rsidRPr="00695D29">
              <w:rPr>
                <w:lang w:val="nl-NL"/>
              </w:rPr>
              <w:t>Je start op [</w:t>
            </w:r>
            <w:r w:rsidRPr="00695D29">
              <w:rPr>
                <w:highlight w:val="yellow"/>
                <w:lang w:val="nl-NL"/>
              </w:rPr>
              <w:t>datum</w:t>
            </w:r>
            <w:r w:rsidRPr="00695D29">
              <w:rPr>
                <w:lang w:val="nl-NL"/>
              </w:rPr>
              <w:t>] bij ons in de functie van [</w:t>
            </w:r>
            <w:r w:rsidRPr="00695D29">
              <w:rPr>
                <w:highlight w:val="yellow"/>
                <w:lang w:val="nl-NL"/>
              </w:rPr>
              <w:t>functienaam</w:t>
            </w:r>
            <w:r w:rsidRPr="00695D29">
              <w:rPr>
                <w:lang w:val="nl-NL"/>
              </w:rPr>
              <w:t>]</w:t>
            </w:r>
            <w:r w:rsidR="00D80061" w:rsidRPr="00695D29">
              <w:rPr>
                <w:lang w:val="nl-NL"/>
              </w:rPr>
              <w:t xml:space="preserve"> om op afroep te werken</w:t>
            </w:r>
            <w:r w:rsidRPr="00695D29">
              <w:rPr>
                <w:lang w:val="nl-NL"/>
              </w:rPr>
              <w:t>.</w:t>
            </w:r>
            <w:r w:rsidR="00D80061" w:rsidRPr="00695D29">
              <w:rPr>
                <w:lang w:val="nl-NL"/>
              </w:rPr>
              <w:t xml:space="preserve"> Je arbeidsovereenkomst loopt tot en met [</w:t>
            </w:r>
            <w:r w:rsidR="00D80061" w:rsidRPr="00695D29">
              <w:rPr>
                <w:highlight w:val="yellow"/>
                <w:lang w:val="nl-NL"/>
              </w:rPr>
              <w:t>datum</w:t>
            </w:r>
            <w:r w:rsidR="00D80061" w:rsidRPr="00695D29">
              <w:rPr>
                <w:lang w:val="nl-NL"/>
              </w:rPr>
              <w:t xml:space="preserve">]. </w:t>
            </w:r>
            <w:r w:rsidRPr="00695D29">
              <w:rPr>
                <w:lang w:val="nl-NL"/>
              </w:rPr>
              <w:t>[</w:t>
            </w:r>
            <w:r w:rsidRPr="00695D29">
              <w:rPr>
                <w:highlight w:val="yellow"/>
                <w:lang w:val="nl-NL"/>
              </w:rPr>
              <w:t>Naam en contactgegevens</w:t>
            </w:r>
            <w:r w:rsidRPr="00695D29">
              <w:rPr>
                <w:lang w:val="nl-NL"/>
              </w:rPr>
              <w:t>] is je leidinggevende.</w:t>
            </w:r>
          </w:p>
          <w:p w14:paraId="573BDD7C" w14:textId="77777777" w:rsidR="00DA4441" w:rsidRPr="00695D29" w:rsidRDefault="00DA4441" w:rsidP="0093193E">
            <w:pPr>
              <w:pStyle w:val="Basistekst"/>
              <w:rPr>
                <w:lang w:val="nl-NL"/>
              </w:rPr>
            </w:pPr>
          </w:p>
          <w:p w14:paraId="161A0B93" w14:textId="72D55CE0" w:rsidR="00D80061" w:rsidRPr="00695D29" w:rsidRDefault="00D80061" w:rsidP="0093193E">
            <w:pPr>
              <w:pStyle w:val="Basistekst"/>
              <w:rPr>
                <w:lang w:val="nl-NL"/>
              </w:rPr>
            </w:pPr>
            <w:r w:rsidRPr="00695D29">
              <w:rPr>
                <w:lang w:val="nl-NL"/>
              </w:rPr>
              <w:t xml:space="preserve">Op deze arbeidsovereenkomst is de huidige cao Sociaal Werk van toepassing en ook de opvolgende cao’s. In de cao vind je informatie over je arbeidsvoorwaarden, zoals je vakantie-uren en de vakantietoeslag. Ook vind je er belangrijke voorschriften en bepalingen over bijzonder verlof en meer. We hebben je de cao verstrekt. </w:t>
            </w:r>
          </w:p>
          <w:p w14:paraId="49F697BA" w14:textId="77777777" w:rsidR="00D7528A" w:rsidRPr="00695D29" w:rsidRDefault="00D7528A" w:rsidP="0093193E">
            <w:pPr>
              <w:pStyle w:val="Basistekst"/>
              <w:rPr>
                <w:lang w:val="nl-NL"/>
              </w:rPr>
            </w:pPr>
          </w:p>
          <w:p w14:paraId="1427A62C" w14:textId="6194F5FF" w:rsidR="00D7528A" w:rsidRPr="00695D29" w:rsidRDefault="00D7528A" w:rsidP="00D7528A">
            <w:pPr>
              <w:pStyle w:val="Basistekst"/>
              <w:rPr>
                <w:lang w:val="nl-NL"/>
              </w:rPr>
            </w:pPr>
            <w:r w:rsidRPr="00695D29">
              <w:rPr>
                <w:lang w:val="nl-NL"/>
              </w:rPr>
              <w:t>Je vindt de cao</w:t>
            </w:r>
            <w:r w:rsidR="00D80061" w:rsidRPr="00695D29">
              <w:rPr>
                <w:lang w:val="nl-NL"/>
              </w:rPr>
              <w:t xml:space="preserve"> ook</w:t>
            </w:r>
            <w:r w:rsidRPr="00695D29">
              <w:rPr>
                <w:lang w:val="nl-NL"/>
              </w:rPr>
              <w:t xml:space="preserve">: </w:t>
            </w:r>
          </w:p>
          <w:p w14:paraId="501E932A" w14:textId="77777777" w:rsidR="00D7528A" w:rsidRPr="00695D29" w:rsidRDefault="00D7528A" w:rsidP="00D80061">
            <w:pPr>
              <w:pStyle w:val="Basistekst"/>
              <w:numPr>
                <w:ilvl w:val="0"/>
                <w:numId w:val="9"/>
              </w:numPr>
              <w:rPr>
                <w:lang w:val="nl-NL"/>
              </w:rPr>
            </w:pPr>
            <w:r w:rsidRPr="00695D29">
              <w:rPr>
                <w:lang w:val="nl-NL"/>
              </w:rPr>
              <w:t>op de website van Sociaal Werk Nederland en</w:t>
            </w:r>
            <w:hyperlink w:history="1"/>
            <w:r w:rsidRPr="00695D29">
              <w:rPr>
                <w:lang w:val="nl-NL"/>
              </w:rPr>
              <w:t xml:space="preserve"> </w:t>
            </w:r>
          </w:p>
          <w:p w14:paraId="6E239DE7" w14:textId="77777777" w:rsidR="0093193E" w:rsidRPr="00695D29" w:rsidRDefault="00D7528A" w:rsidP="0093193E">
            <w:pPr>
              <w:pStyle w:val="Basistekst"/>
              <w:numPr>
                <w:ilvl w:val="0"/>
                <w:numId w:val="9"/>
              </w:numPr>
              <w:rPr>
                <w:lang w:val="nl-NL"/>
              </w:rPr>
            </w:pPr>
            <w:r w:rsidRPr="00695D29">
              <w:rPr>
                <w:lang w:val="nl-NL"/>
              </w:rPr>
              <w:t xml:space="preserve">op ons intranet en </w:t>
            </w:r>
          </w:p>
          <w:p w14:paraId="7F44C950" w14:textId="30A2BC6E" w:rsidR="00D7528A" w:rsidRPr="00695D29" w:rsidRDefault="00D80061" w:rsidP="0093193E">
            <w:pPr>
              <w:pStyle w:val="Basistekst"/>
              <w:numPr>
                <w:ilvl w:val="0"/>
                <w:numId w:val="9"/>
              </w:numPr>
              <w:rPr>
                <w:lang w:val="nl-NL"/>
              </w:rPr>
            </w:pPr>
            <w:r w:rsidRPr="00695D29">
              <w:rPr>
                <w:lang w:val="nl-NL"/>
              </w:rPr>
              <w:t>in de cao Sociaal Werk app. In de app kunt je jouw Individueel Keuze Budget (IKB) berekenen en informatie krijgen over het benutten van je loonbaanbudget (LBB). Via de app kun je checken hoe het zit met je vitaliteit, een loopbaantest doen en andere leuke en interessante informatie vinden over onze sector. Ook kun je via de app je mening geven over allerlei onderwerpen.</w:t>
            </w:r>
          </w:p>
        </w:tc>
      </w:tr>
      <w:tr w:rsidR="00DA4441" w:rsidRPr="00B93CD6" w14:paraId="22C8848F" w14:textId="77777777" w:rsidTr="00731F7D">
        <w:trPr>
          <w:trHeight w:val="253"/>
        </w:trPr>
        <w:tc>
          <w:tcPr>
            <w:tcW w:w="10440" w:type="dxa"/>
            <w:gridSpan w:val="2"/>
          </w:tcPr>
          <w:p w14:paraId="42322054" w14:textId="48F68225" w:rsidR="00DA4441" w:rsidRPr="00695D29" w:rsidRDefault="00DA4441" w:rsidP="00DA4441">
            <w:pPr>
              <w:pStyle w:val="GraphicAnchor"/>
              <w:rPr>
                <w:rStyle w:val="Intensievebenadrukking"/>
                <w:i w:val="0"/>
                <w:iCs w:val="0"/>
                <w:lang w:val="nl-NL"/>
              </w:rPr>
            </w:pPr>
          </w:p>
          <w:p w14:paraId="5D1FC6B1" w14:textId="77777777" w:rsidR="00DA4441" w:rsidRPr="00695D29" w:rsidRDefault="00DA4441" w:rsidP="00DA4441">
            <w:pPr>
              <w:pStyle w:val="GraphicAnchor"/>
              <w:rPr>
                <w:rStyle w:val="Intensievebenadrukking"/>
                <w:i w:val="0"/>
                <w:iCs w:val="0"/>
                <w:lang w:val="nl-NL"/>
              </w:rPr>
            </w:pPr>
          </w:p>
          <w:p w14:paraId="2152A3A0" w14:textId="77777777" w:rsidR="00DA4441" w:rsidRPr="00695D29" w:rsidRDefault="00DA4441" w:rsidP="00DA4441">
            <w:pPr>
              <w:pStyle w:val="GraphicAnchor"/>
              <w:rPr>
                <w:rStyle w:val="Intensievebenadrukking"/>
                <w:i w:val="0"/>
                <w:iCs w:val="0"/>
                <w:lang w:val="nl-NL"/>
              </w:rPr>
            </w:pPr>
          </w:p>
          <w:p w14:paraId="08FE672B" w14:textId="6B951D27" w:rsidR="00DA4441" w:rsidRPr="00695D29" w:rsidRDefault="00DA4441" w:rsidP="00DA4441">
            <w:pPr>
              <w:pStyle w:val="GraphicAnchor"/>
              <w:rPr>
                <w:rStyle w:val="Intensievebenadrukking"/>
                <w:i w:val="0"/>
                <w:iCs w:val="0"/>
                <w:lang w:val="nl-NL"/>
              </w:rPr>
            </w:pPr>
          </w:p>
        </w:tc>
      </w:tr>
      <w:tr w:rsidR="00DA4441" w:rsidRPr="00B93CD6" w14:paraId="33A261C4" w14:textId="77777777" w:rsidTr="00731F7D">
        <w:trPr>
          <w:trHeight w:val="2057"/>
        </w:trPr>
        <w:tc>
          <w:tcPr>
            <w:tcW w:w="2410" w:type="dxa"/>
            <w:shd w:val="clear" w:color="auto" w:fill="auto"/>
          </w:tcPr>
          <w:p w14:paraId="75FCE24F" w14:textId="16B4F298" w:rsidR="00DA4441" w:rsidRPr="00695D29" w:rsidRDefault="00DA4441" w:rsidP="00DA4441">
            <w:pPr>
              <w:pStyle w:val="Basistekst"/>
              <w:rPr>
                <w:lang w:val="nl-NL"/>
              </w:rPr>
            </w:pPr>
            <w:r w:rsidRPr="00695D29">
              <w:rPr>
                <w:noProof/>
                <w:color w:val="A91480" w:themeColor="accent1"/>
                <w:lang w:val="nl-NL"/>
              </w:rPr>
              <mc:AlternateContent>
                <mc:Choice Requires="wpg">
                  <w:drawing>
                    <wp:anchor distT="0" distB="0" distL="114300" distR="114300" simplePos="0" relativeHeight="251804672" behindDoc="0" locked="0" layoutInCell="1" allowOverlap="1" wp14:anchorId="465A9F87" wp14:editId="03FA944F">
                      <wp:simplePos x="0" y="0"/>
                      <wp:positionH relativeFrom="margin">
                        <wp:align>center</wp:align>
                      </wp:positionH>
                      <wp:positionV relativeFrom="margin">
                        <wp:align>top</wp:align>
                      </wp:positionV>
                      <wp:extent cx="1266093" cy="1266093"/>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908" name="Oval 908"/>
                              <wps:cNvSpPr/>
                              <wps:spPr>
                                <a:xfrm>
                                  <a:off x="0" y="0"/>
                                  <a:ext cx="1266093" cy="126609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7" name="Picture 134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61257" y="180871"/>
                                  <a:ext cx="868045" cy="868045"/>
                                </a:xfrm>
                                <a:prstGeom prst="rect">
                                  <a:avLst/>
                                </a:prstGeom>
                              </pic:spPr>
                            </pic:pic>
                          </wpg:wgp>
                        </a:graphicData>
                      </a:graphic>
                    </wp:anchor>
                  </w:drawing>
                </mc:Choice>
                <mc:Fallback>
                  <w:pict>
                    <v:group w14:anchorId="673AD585" id="Group 6" o:spid="_x0000_s1026" style="position:absolute;margin-left:0;margin-top:0;width:99.7pt;height:99.7pt;z-index:251804672;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">
                      <v:oval id="Oval 908"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" fillcolor="#a91480 [3204]" stroked="f" strokeweight="1pt">
                        <v:stroke joinstyle="miter"/>
                      </v:oval>
                      <v:shape id="Picture 1347" o:spid="_x0000_s1028" type="#_x0000_t75" style="position:absolute;left:2612;top:1808;width:8681;height: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">
                        <v:imagedata r:id="rId17" o:title=""/>
                      </v:shape>
                      <w10:wrap type="square" anchorx="margin" anchory="margin"/>
                    </v:group>
                  </w:pict>
                </mc:Fallback>
              </mc:AlternateContent>
            </w:r>
          </w:p>
        </w:tc>
        <w:tc>
          <w:tcPr>
            <w:tcW w:w="8030" w:type="dxa"/>
          </w:tcPr>
          <w:p w14:paraId="12898D92" w14:textId="600C448C" w:rsidR="00DA4441" w:rsidRPr="00695D29" w:rsidRDefault="00DA4441" w:rsidP="00DA4441">
            <w:pPr>
              <w:pStyle w:val="Kopnormaal"/>
              <w:rPr>
                <w:lang w:val="nl-NL"/>
              </w:rPr>
            </w:pPr>
            <w:r w:rsidRPr="00695D29">
              <w:rPr>
                <w:lang w:val="nl-NL"/>
              </w:rPr>
              <w:t xml:space="preserve">Wat ga je bij ons doen en waar </w:t>
            </w:r>
            <w:r w:rsidRPr="00695D29">
              <w:rPr>
                <w:lang w:val="nl-NL"/>
              </w:rPr>
              <w:br/>
            </w:r>
            <w:r w:rsidRPr="00695D29">
              <w:rPr>
                <w:rFonts w:cstheme="minorHAnsi"/>
                <w:lang w:val="nl-NL"/>
              </w:rPr>
              <w:t>é</w:t>
            </w:r>
            <w:r w:rsidRPr="00695D29">
              <w:rPr>
                <w:lang w:val="nl-NL"/>
              </w:rPr>
              <w:t>n wat verdien je daarmee?</w:t>
            </w:r>
          </w:p>
          <w:p w14:paraId="7C2F20CA" w14:textId="379467E9" w:rsidR="00DA4441" w:rsidRPr="00695D29" w:rsidRDefault="00DA4441" w:rsidP="00DA4441">
            <w:pPr>
              <w:pStyle w:val="Basistekst"/>
              <w:ind w:left="0"/>
              <w:rPr>
                <w:lang w:val="nl-NL"/>
              </w:rPr>
            </w:pPr>
            <w:r w:rsidRPr="00695D29">
              <w:rPr>
                <w:lang w:val="nl-NL"/>
              </w:rPr>
              <w:t>Waar je werk uit bestaat en wat je taken en verantwoordelijkheden zijn, staat in je functiebeschrijving. Je ontvangt deze bij deze arbeidsovereenkomst [</w:t>
            </w:r>
            <w:r w:rsidRPr="00695D29">
              <w:rPr>
                <w:highlight w:val="yellow"/>
                <w:lang w:val="nl-NL"/>
              </w:rPr>
              <w:t>stukken benoemen die zijn bijgevoegd</w:t>
            </w:r>
            <w:r w:rsidRPr="00695D29">
              <w:rPr>
                <w:lang w:val="nl-NL"/>
              </w:rPr>
              <w:t xml:space="preserve">]. Je leidinggevende neemt dit met jou door. We delen je functie in volgens de regels van de cao . </w:t>
            </w:r>
          </w:p>
          <w:p w14:paraId="07FC3656" w14:textId="77777777" w:rsidR="00DA4441" w:rsidRPr="00695D29" w:rsidRDefault="00DA4441" w:rsidP="00DA4441">
            <w:pPr>
              <w:pStyle w:val="Basistekst"/>
              <w:rPr>
                <w:lang w:val="nl-NL"/>
              </w:rPr>
            </w:pPr>
          </w:p>
          <w:p w14:paraId="6C021587" w14:textId="582089B0" w:rsidR="00DA4441" w:rsidRPr="00695D29" w:rsidRDefault="00DA4441" w:rsidP="00DA4441">
            <w:pPr>
              <w:pStyle w:val="Basistekst"/>
              <w:rPr>
                <w:sz w:val="18"/>
                <w:szCs w:val="18"/>
                <w:lang w:val="nl-NL"/>
              </w:rPr>
            </w:pPr>
            <w:r w:rsidRPr="00695D29">
              <w:rPr>
                <w:lang w:val="nl-NL"/>
              </w:rPr>
              <w:t>Voor je salaris betekent dit dat wij je indelen in salarisschaal [</w:t>
            </w:r>
            <w:r w:rsidRPr="00695D29">
              <w:rPr>
                <w:highlight w:val="yellow"/>
                <w:lang w:val="nl-NL"/>
              </w:rPr>
              <w:t>schaal</w:t>
            </w:r>
            <w:r w:rsidRPr="00695D29">
              <w:rPr>
                <w:lang w:val="nl-NL"/>
              </w:rPr>
              <w:t>] op trede [</w:t>
            </w:r>
            <w:r w:rsidRPr="00695D29">
              <w:rPr>
                <w:highlight w:val="yellow"/>
                <w:lang w:val="nl-NL"/>
              </w:rPr>
              <w:t>trede</w:t>
            </w:r>
            <w:r w:rsidRPr="00695D29">
              <w:rPr>
                <w:lang w:val="nl-NL"/>
              </w:rPr>
              <w:t xml:space="preserve">]. De opbouw van je salaris en eventuele salarisverhogingen volgen uit de cao. </w:t>
            </w:r>
            <w:r w:rsidR="0093193E" w:rsidRPr="00695D29">
              <w:rPr>
                <w:highlight w:val="yellow"/>
                <w:lang w:val="nl-NL"/>
              </w:rPr>
              <w:t>(</w:t>
            </w:r>
            <w:r w:rsidR="00882459" w:rsidRPr="00695D29">
              <w:rPr>
                <w:highlight w:val="yellow"/>
                <w:lang w:val="nl-NL"/>
              </w:rPr>
              <w:t>Alleen invullen als de overeenkomst langer dan 1 jaar duurt:</w:t>
            </w:r>
            <w:r w:rsidR="0093193E" w:rsidRPr="00695D29">
              <w:rPr>
                <w:highlight w:val="yellow"/>
                <w:lang w:val="nl-NL"/>
              </w:rPr>
              <w:t>)</w:t>
            </w:r>
            <w:r w:rsidR="00882459" w:rsidRPr="00695D29">
              <w:rPr>
                <w:lang w:val="nl-NL"/>
              </w:rPr>
              <w:t xml:space="preserve"> </w:t>
            </w:r>
            <w:r w:rsidRPr="00695D29">
              <w:rPr>
                <w:lang w:val="nl-NL"/>
              </w:rPr>
              <w:t>Jouw periodiekdatum is [</w:t>
            </w:r>
            <w:r w:rsidRPr="00695D29">
              <w:rPr>
                <w:highlight w:val="yellow"/>
                <w:lang w:val="nl-NL"/>
              </w:rPr>
              <w:t>datum</w:t>
            </w:r>
            <w:r w:rsidRPr="00695D29">
              <w:rPr>
                <w:lang w:val="nl-NL"/>
              </w:rPr>
              <w:t>].</w:t>
            </w:r>
            <w:r w:rsidRPr="00695D29">
              <w:rPr>
                <w:sz w:val="18"/>
                <w:szCs w:val="18"/>
                <w:lang w:val="nl-NL"/>
              </w:rPr>
              <w:t xml:space="preserve"> </w:t>
            </w:r>
          </w:p>
          <w:p w14:paraId="178064A9" w14:textId="454465CC" w:rsidR="00DA4441" w:rsidRPr="00695D29" w:rsidRDefault="00DA4441" w:rsidP="00DA4441">
            <w:pPr>
              <w:pStyle w:val="Basistekst"/>
              <w:rPr>
                <w:sz w:val="18"/>
                <w:szCs w:val="18"/>
                <w:lang w:val="nl-NL"/>
              </w:rPr>
            </w:pPr>
          </w:p>
        </w:tc>
      </w:tr>
      <w:tr w:rsidR="00D7528A" w:rsidRPr="00B93CD6" w14:paraId="28964D49" w14:textId="77777777" w:rsidTr="00695D29">
        <w:trPr>
          <w:trHeight w:val="8931"/>
        </w:trPr>
        <w:tc>
          <w:tcPr>
            <w:tcW w:w="10440" w:type="dxa"/>
            <w:gridSpan w:val="2"/>
            <w:shd w:val="clear" w:color="auto" w:fill="auto"/>
          </w:tcPr>
          <w:p w14:paraId="0EECAC2F" w14:textId="0A92F84D" w:rsidR="00D7528A" w:rsidRPr="00695D29" w:rsidRDefault="00D7528A" w:rsidP="00DA4441">
            <w:pPr>
              <w:pStyle w:val="Kopnormaal"/>
              <w:rPr>
                <w:lang w:val="nl-NL"/>
              </w:rPr>
            </w:pPr>
            <w:r w:rsidRPr="00695D29">
              <w:rPr>
                <w:b w:val="0"/>
                <w:bCs w:val="0"/>
                <w:noProof/>
                <w:lang w:val="nl-NL"/>
              </w:rPr>
              <w:lastRenderedPageBreak/>
              <mc:AlternateContent>
                <mc:Choice Requires="wps">
                  <w:drawing>
                    <wp:anchor distT="0" distB="0" distL="114300" distR="114300" simplePos="0" relativeHeight="251821056" behindDoc="1" locked="0" layoutInCell="1" allowOverlap="1" wp14:anchorId="46851D9D" wp14:editId="7C20C70E">
                      <wp:simplePos x="0" y="0"/>
                      <wp:positionH relativeFrom="margin">
                        <wp:posOffset>3107690</wp:posOffset>
                      </wp:positionH>
                      <wp:positionV relativeFrom="margin">
                        <wp:posOffset>2181722</wp:posOffset>
                      </wp:positionV>
                      <wp:extent cx="3451860" cy="3451860"/>
                      <wp:effectExtent l="0" t="0" r="0" b="0"/>
                      <wp:wrapTight wrapText="bothSides">
                        <wp:wrapPolygon edited="0">
                          <wp:start x="9179" y="0"/>
                          <wp:lineTo x="7987" y="119"/>
                          <wp:lineTo x="4291" y="1550"/>
                          <wp:lineTo x="3934" y="2146"/>
                          <wp:lineTo x="2146" y="3815"/>
                          <wp:lineTo x="954" y="5722"/>
                          <wp:lineTo x="119" y="7629"/>
                          <wp:lineTo x="0" y="9298"/>
                          <wp:lineTo x="0" y="13351"/>
                          <wp:lineTo x="715" y="15258"/>
                          <wp:lineTo x="1669" y="17166"/>
                          <wp:lineTo x="3457" y="19073"/>
                          <wp:lineTo x="3576" y="19311"/>
                          <wp:lineTo x="7033" y="21099"/>
                          <wp:lineTo x="8583" y="21457"/>
                          <wp:lineTo x="8940" y="21457"/>
                          <wp:lineTo x="12517" y="21457"/>
                          <wp:lineTo x="12874" y="21457"/>
                          <wp:lineTo x="14424" y="21099"/>
                          <wp:lineTo x="17881" y="19311"/>
                          <wp:lineTo x="18000" y="19073"/>
                          <wp:lineTo x="19788" y="17166"/>
                          <wp:lineTo x="20742" y="15258"/>
                          <wp:lineTo x="21457" y="13351"/>
                          <wp:lineTo x="21457" y="9179"/>
                          <wp:lineTo x="21338" y="7629"/>
                          <wp:lineTo x="20503" y="5722"/>
                          <wp:lineTo x="19311" y="3815"/>
                          <wp:lineTo x="17523" y="2146"/>
                          <wp:lineTo x="17166" y="1550"/>
                          <wp:lineTo x="13470" y="119"/>
                          <wp:lineTo x="12278" y="0"/>
                          <wp:lineTo x="9179" y="0"/>
                        </wp:wrapPolygon>
                      </wp:wrapTight>
                      <wp:docPr id="8" name="Oval 8"/>
                      <wp:cNvGraphicFramePr/>
                      <a:graphic xmlns:a="http://schemas.openxmlformats.org/drawingml/2006/main">
                        <a:graphicData uri="http://schemas.microsoft.com/office/word/2010/wordprocessingShape">
                          <wps:wsp>
                            <wps:cNvSpPr/>
                            <wps:spPr>
                              <a:xfrm>
                                <a:off x="0" y="0"/>
                                <a:ext cx="3451860" cy="3451860"/>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3EEF31D" w14:textId="77777777" w:rsidR="00D7528A" w:rsidRPr="00164A32" w:rsidRDefault="00D7528A" w:rsidP="00164A32">
                                  <w:pPr>
                                    <w:pStyle w:val="Basistekst-wit"/>
                                    <w:ind w:left="0"/>
                                    <w:rPr>
                                      <w:szCs w:val="20"/>
                                    </w:rPr>
                                  </w:pPr>
                                  <w:r w:rsidRPr="00164A32">
                                    <w:rPr>
                                      <w:szCs w:val="20"/>
                                    </w:rPr>
                                    <w:t>In de cao lees je onder meer:</w:t>
                                  </w:r>
                                </w:p>
                                <w:p w14:paraId="60F179E6" w14:textId="127AF4EB" w:rsidR="00D7528A" w:rsidRDefault="00D7528A" w:rsidP="00164A32">
                                  <w:pPr>
                                    <w:pStyle w:val="Basistekst-wit"/>
                                    <w:numPr>
                                      <w:ilvl w:val="0"/>
                                      <w:numId w:val="15"/>
                                    </w:numPr>
                                    <w:ind w:left="360"/>
                                  </w:pPr>
                                  <w:r w:rsidRPr="00532AAF">
                                    <w:t xml:space="preserve">wat je vakantieopbouw is en hoe je vakantie opneemt; </w:t>
                                  </w:r>
                                </w:p>
                                <w:p w14:paraId="6BFEF5ED" w14:textId="77777777" w:rsidR="003B27A1" w:rsidRDefault="00882459" w:rsidP="003B27A1">
                                  <w:pPr>
                                    <w:pStyle w:val="Basistekst-wit"/>
                                    <w:numPr>
                                      <w:ilvl w:val="0"/>
                                      <w:numId w:val="15"/>
                                    </w:numPr>
                                    <w:ind w:left="360"/>
                                  </w:pPr>
                                  <w:r w:rsidRPr="00303580">
                                    <w:t>welke toeslagen er gelden als je meer werkt dan het afgesproken aantal uren of wanneer je werkt op bijzondere tijden en/of dagen</w:t>
                                  </w:r>
                                  <w:r>
                                    <w:t>;</w:t>
                                  </w:r>
                                </w:p>
                                <w:p w14:paraId="404A05EC" w14:textId="77777777" w:rsidR="003B27A1" w:rsidRDefault="00882459" w:rsidP="003B27A1">
                                  <w:pPr>
                                    <w:pStyle w:val="Basistekst-wit"/>
                                    <w:numPr>
                                      <w:ilvl w:val="0"/>
                                      <w:numId w:val="15"/>
                                    </w:numPr>
                                    <w:ind w:left="360"/>
                                  </w:pPr>
                                  <w:r>
                                    <w:t>de regels die gelden voor betaald verlof, bijvoorbeeld als je ziek bent;</w:t>
                                  </w:r>
                                </w:p>
                                <w:p w14:paraId="22A28D07" w14:textId="77777777" w:rsidR="003B27A1" w:rsidRDefault="00882459" w:rsidP="003B27A1">
                                  <w:pPr>
                                    <w:pStyle w:val="Basistekst-wit"/>
                                    <w:numPr>
                                      <w:ilvl w:val="0"/>
                                      <w:numId w:val="15"/>
                                    </w:numPr>
                                    <w:ind w:left="360"/>
                                  </w:pPr>
                                  <w:r>
                                    <w:t>de regels die gelden voor onbetaald verlof (zie ook de Wet arbeid en zorg)</w:t>
                                  </w:r>
                                </w:p>
                                <w:p w14:paraId="7413AD3D" w14:textId="59C59EFA" w:rsidR="003B27A1" w:rsidRPr="00303580" w:rsidRDefault="00882459" w:rsidP="003B27A1">
                                  <w:pPr>
                                    <w:pStyle w:val="Basistekst-wit"/>
                                    <w:numPr>
                                      <w:ilvl w:val="0"/>
                                      <w:numId w:val="15"/>
                                    </w:numPr>
                                    <w:ind w:left="360"/>
                                  </w:pPr>
                                  <w:r>
                                    <w:t xml:space="preserve">hoe je salaris en het IKB is opgebouwd </w:t>
                                  </w:r>
                                </w:p>
                                <w:p w14:paraId="2C959E7C" w14:textId="77777777" w:rsidR="00D7528A" w:rsidRPr="00532AAF" w:rsidRDefault="00D7528A" w:rsidP="00532AAF">
                                  <w:pPr>
                                    <w:pStyle w:val="Basistekst-wi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51D9D" id="Oval 8" o:spid="_x0000_s1029" style="position:absolute;left:0;text-align:left;margin-left:244.7pt;margin-top:171.8pt;width:271.8pt;height:271.8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" fillcolor="#ee7800 [3205]" stroked="f">
                      <v:textbox>
                        <w:txbxContent>
                          <w:p w14:paraId="63EEF31D" w14:textId="77777777" w:rsidR="00D7528A" w:rsidRPr="00164A32" w:rsidRDefault="00D7528A" w:rsidP="00164A32">
                            <w:pPr>
                              <w:pStyle w:val="Basistekst-wit"/>
                              <w:ind w:left="0"/>
                              <w:rPr>
                                <w:szCs w:val="20"/>
                              </w:rPr>
                            </w:pPr>
                            <w:r w:rsidRPr="00164A32">
                              <w:rPr>
                                <w:szCs w:val="20"/>
                              </w:rPr>
                              <w:t>In de cao lees je onder meer:</w:t>
                            </w:r>
                          </w:p>
                          <w:p w14:paraId="60F179E6" w14:textId="127AF4EB" w:rsidR="00D7528A" w:rsidRDefault="00D7528A" w:rsidP="00164A32">
                            <w:pPr>
                              <w:pStyle w:val="Basistekst-wit"/>
                              <w:numPr>
                                <w:ilvl w:val="0"/>
                                <w:numId w:val="15"/>
                              </w:numPr>
                              <w:ind w:left="360"/>
                            </w:pPr>
                            <w:r w:rsidRPr="00532AAF">
                              <w:t xml:space="preserve">wat je vakantieopbouw is en hoe je vakantie opneemt; </w:t>
                            </w:r>
                          </w:p>
                          <w:p w14:paraId="6BFEF5ED" w14:textId="77777777" w:rsidR="003B27A1" w:rsidRDefault="00882459" w:rsidP="003B27A1">
                            <w:pPr>
                              <w:pStyle w:val="Basistekst-wit"/>
                              <w:numPr>
                                <w:ilvl w:val="0"/>
                                <w:numId w:val="15"/>
                              </w:numPr>
                              <w:ind w:left="360"/>
                            </w:pPr>
                            <w:r w:rsidRPr="00303580">
                              <w:t>welke toeslagen er gelden als je meer werkt dan het afgesproken aantal uren of wanneer je werkt op bijzondere tijden en/of dagen</w:t>
                            </w:r>
                            <w:r>
                              <w:t>;</w:t>
                            </w:r>
                          </w:p>
                          <w:p w14:paraId="404A05EC" w14:textId="77777777" w:rsidR="003B27A1" w:rsidRDefault="00882459" w:rsidP="003B27A1">
                            <w:pPr>
                              <w:pStyle w:val="Basistekst-wit"/>
                              <w:numPr>
                                <w:ilvl w:val="0"/>
                                <w:numId w:val="15"/>
                              </w:numPr>
                              <w:ind w:left="360"/>
                            </w:pPr>
                            <w:r>
                              <w:t>de regels die gelden voor betaald verlof, bijvoorbeeld als je ziek bent;</w:t>
                            </w:r>
                          </w:p>
                          <w:p w14:paraId="22A28D07" w14:textId="77777777" w:rsidR="003B27A1" w:rsidRDefault="00882459" w:rsidP="003B27A1">
                            <w:pPr>
                              <w:pStyle w:val="Basistekst-wit"/>
                              <w:numPr>
                                <w:ilvl w:val="0"/>
                                <w:numId w:val="15"/>
                              </w:numPr>
                              <w:ind w:left="360"/>
                            </w:pPr>
                            <w:r>
                              <w:t>de regels die gelden voor onbetaald verlof (zie ook de Wet arbeid en zorg)</w:t>
                            </w:r>
                          </w:p>
                          <w:p w14:paraId="7413AD3D" w14:textId="59C59EFA" w:rsidR="003B27A1" w:rsidRPr="00303580" w:rsidRDefault="00882459" w:rsidP="003B27A1">
                            <w:pPr>
                              <w:pStyle w:val="Basistekst-wit"/>
                              <w:numPr>
                                <w:ilvl w:val="0"/>
                                <w:numId w:val="15"/>
                              </w:numPr>
                              <w:ind w:left="360"/>
                            </w:pPr>
                            <w:r>
                              <w:t xml:space="preserve">hoe je salaris en het IKB is opgebouwd </w:t>
                            </w:r>
                          </w:p>
                          <w:p w14:paraId="2C959E7C" w14:textId="77777777" w:rsidR="00D7528A" w:rsidRPr="00532AAF" w:rsidRDefault="00D7528A" w:rsidP="00532AAF">
                            <w:pPr>
                              <w:pStyle w:val="Basistekst-wit"/>
                            </w:pPr>
                          </w:p>
                        </w:txbxContent>
                      </v:textbox>
                      <w10:wrap type="tight" anchorx="margin" anchory="margin"/>
                    </v:oval>
                  </w:pict>
                </mc:Fallback>
              </mc:AlternateContent>
            </w:r>
            <w:r w:rsidRPr="00695D29">
              <w:rPr>
                <w:b w:val="0"/>
                <w:bCs w:val="0"/>
                <w:noProof/>
                <w:lang w:val="nl-NL"/>
              </w:rPr>
              <mc:AlternateContent>
                <mc:Choice Requires="wps">
                  <w:drawing>
                    <wp:anchor distT="0" distB="0" distL="114300" distR="114300" simplePos="0" relativeHeight="251820032" behindDoc="0" locked="0" layoutInCell="1" allowOverlap="1" wp14:anchorId="276692F8" wp14:editId="16FD1A00">
                      <wp:simplePos x="0" y="0"/>
                      <wp:positionH relativeFrom="margin">
                        <wp:posOffset>-49439</wp:posOffset>
                      </wp:positionH>
                      <wp:positionV relativeFrom="margin">
                        <wp:posOffset>19050</wp:posOffset>
                      </wp:positionV>
                      <wp:extent cx="4471035" cy="4471035"/>
                      <wp:effectExtent l="19050" t="19050" r="24765" b="24765"/>
                      <wp:wrapSquare wrapText="bothSides"/>
                      <wp:docPr id="12" name="Oval 12"/>
                      <wp:cNvGraphicFramePr/>
                      <a:graphic xmlns:a="http://schemas.openxmlformats.org/drawingml/2006/main">
                        <a:graphicData uri="http://schemas.microsoft.com/office/word/2010/wordprocessingShape">
                          <wps:wsp>
                            <wps:cNvSpPr/>
                            <wps:spPr>
                              <a:xfrm>
                                <a:off x="0" y="0"/>
                                <a:ext cx="4471035" cy="4471035"/>
                              </a:xfrm>
                              <a:prstGeom prst="ellipse">
                                <a:avLst/>
                              </a:prstGeom>
                              <a:noFill/>
                              <a:ln w="381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77B3E9A7" w14:textId="7B95BC19" w:rsidR="00D7528A" w:rsidRPr="00695D29" w:rsidRDefault="00D7528A" w:rsidP="00532AAF">
                                  <w:pPr>
                                    <w:pStyle w:val="Basistekst-wit"/>
                                    <w:rPr>
                                      <w:color w:val="000000" w:themeColor="text1"/>
                                    </w:rPr>
                                  </w:pPr>
                                  <w:r w:rsidRPr="00695D29">
                                    <w:rPr>
                                      <w:color w:val="000000" w:themeColor="text1"/>
                                    </w:rPr>
                                    <w:t>Vanaf de start van deze arbeidsovereenkomst, verdien je € [</w:t>
                                  </w:r>
                                  <w:r w:rsidRPr="00695D29">
                                    <w:rPr>
                                      <w:color w:val="000000" w:themeColor="text1"/>
                                      <w:highlight w:val="yellow"/>
                                    </w:rPr>
                                    <w:t>bedrag</w:t>
                                  </w:r>
                                  <w:r w:rsidRPr="00695D29">
                                    <w:rPr>
                                      <w:color w:val="000000" w:themeColor="text1"/>
                                    </w:rPr>
                                    <w:t xml:space="preserve">] </w:t>
                                  </w:r>
                                  <w:r w:rsidRPr="00695D29">
                                    <w:rPr>
                                      <w:rStyle w:val="BasistekstChar"/>
                                    </w:rPr>
                                    <w:t xml:space="preserve">bruto </w:t>
                                  </w:r>
                                  <w:r w:rsidR="00882459" w:rsidRPr="00695D29">
                                    <w:rPr>
                                      <w:rStyle w:val="BasistekstChar"/>
                                    </w:rPr>
                                    <w:t>per gewerkt uur</w:t>
                                  </w:r>
                                  <w:r w:rsidRPr="00695D29">
                                    <w:rPr>
                                      <w:rStyle w:val="BasistekstChar"/>
                                    </w:rPr>
                                    <w:t>. We</w:t>
                                  </w:r>
                                  <w:r w:rsidRPr="00695D29">
                                    <w:rPr>
                                      <w:color w:val="000000" w:themeColor="text1"/>
                                    </w:rPr>
                                    <w:t xml:space="preserve"> betalen je salaris uiterlijk 2 dagen voor het einde van elke maand uit op jouw bankrekening. Toeslagen die je in een kalendermaand opbouwt, betalen we in de daarop volgende kalendermaand uit.</w:t>
                                  </w:r>
                                </w:p>
                                <w:p w14:paraId="4C17A73A" w14:textId="77777777" w:rsidR="00D7528A" w:rsidRPr="00695D29" w:rsidRDefault="00D7528A" w:rsidP="0093193E">
                                  <w:pPr>
                                    <w:pStyle w:val="Basistekst"/>
                                    <w:rPr>
                                      <w:b/>
                                      <w:bCs/>
                                      <w:lang w:val="nl-NL"/>
                                    </w:rPr>
                                  </w:pPr>
                                </w:p>
                                <w:p w14:paraId="15625FF3" w14:textId="357BAF3E" w:rsidR="00882459" w:rsidRPr="00695D29" w:rsidRDefault="00882459" w:rsidP="003B27A1">
                                  <w:pPr>
                                    <w:pStyle w:val="Basistekst"/>
                                    <w:spacing w:line="269" w:lineRule="auto"/>
                                    <w:ind w:left="23" w:right="567"/>
                                    <w:rPr>
                                      <w:b/>
                                      <w:bCs/>
                                      <w:lang w:val="nl-NL"/>
                                    </w:rPr>
                                  </w:pPr>
                                  <w:r w:rsidRPr="00695D29">
                                    <w:rPr>
                                      <w:b/>
                                      <w:bCs/>
                                      <w:lang w:val="nl-NL"/>
                                    </w:rPr>
                                    <w:t>Per oproep heb je recht op minstens 3 uur salaris.</w:t>
                                  </w:r>
                                  <w:r w:rsidR="003B27A1" w:rsidRPr="00695D29">
                                    <w:rPr>
                                      <w:b/>
                                      <w:bCs/>
                                      <w:lang w:val="nl-NL"/>
                                    </w:rPr>
                                    <w:t xml:space="preserve"> </w:t>
                                  </w:r>
                                  <w:r w:rsidRPr="00695D29">
                                    <w:rPr>
                                      <w:b/>
                                      <w:bCs/>
                                      <w:lang w:val="nl-NL"/>
                                    </w:rPr>
                                    <w:t xml:space="preserve">Je ontvangt volgens de cao elke maand 8% vakantietoeslag als onderdeel van je Individueel Keuzebudget (IKB). </w:t>
                                  </w:r>
                                </w:p>
                                <w:p w14:paraId="489E5622" w14:textId="77777777" w:rsidR="003B27A1" w:rsidRPr="00695D29" w:rsidRDefault="003B27A1" w:rsidP="0093193E">
                                  <w:pPr>
                                    <w:pStyle w:val="Basistekst"/>
                                    <w:rPr>
                                      <w:b/>
                                      <w:bCs/>
                                      <w:lang w:val="nl-NL"/>
                                    </w:rPr>
                                  </w:pPr>
                                </w:p>
                                <w:p w14:paraId="61E2EE88" w14:textId="35CF5170" w:rsidR="00D7528A" w:rsidRPr="00695D29" w:rsidRDefault="00882459" w:rsidP="003B27A1">
                                  <w:pPr>
                                    <w:pStyle w:val="Basistekst"/>
                                    <w:spacing w:line="269" w:lineRule="auto"/>
                                    <w:ind w:left="23" w:right="964"/>
                                    <w:rPr>
                                      <w:b/>
                                      <w:bCs/>
                                      <w:lang w:val="nl-NL"/>
                                    </w:rPr>
                                  </w:pPr>
                                  <w:r w:rsidRPr="00695D29">
                                    <w:rPr>
                                      <w:b/>
                                      <w:bCs/>
                                      <w:lang w:val="nl-NL"/>
                                    </w:rPr>
                                    <w:t>De eerste zes maanden van de arbeidsovereenkomst heb je alleen recht op loon als je daadwerkelijk hebt gewerkt. Het maakt niet uit wat de reden is dat je niet hebt gewerkt.</w:t>
                                  </w:r>
                                </w:p>
                                <w:p w14:paraId="5FAC5ED1" w14:textId="616550A5" w:rsidR="00D7528A" w:rsidRPr="00695D29" w:rsidRDefault="00D7528A" w:rsidP="00D7528A">
                                  <w:pPr>
                                    <w:pStyle w:val="Basistekst-wit"/>
                                    <w:ind w:left="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692F8" id="Oval 12" o:spid="_x0000_s1030" style="position:absolute;left:0;text-align:left;margin-left:-3.9pt;margin-top:1.5pt;width:352.05pt;height:352.0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" filled="f" strokecolor="#a91480 [3204]" strokeweight="3pt">
                      <v:textbox>
                        <w:txbxContent>
                          <w:p w14:paraId="77B3E9A7" w14:textId="7B95BC19" w:rsidR="00D7528A" w:rsidRPr="00695D29" w:rsidRDefault="00D7528A" w:rsidP="00532AAF">
                            <w:pPr>
                              <w:pStyle w:val="Basistekst-wit"/>
                              <w:rPr>
                                <w:color w:val="000000" w:themeColor="text1"/>
                              </w:rPr>
                            </w:pPr>
                            <w:r w:rsidRPr="00695D29">
                              <w:rPr>
                                <w:color w:val="000000" w:themeColor="text1"/>
                              </w:rPr>
                              <w:t>Vanaf de start van deze arbeidsovereenkomst, verdien je € [</w:t>
                            </w:r>
                            <w:r w:rsidRPr="00695D29">
                              <w:rPr>
                                <w:color w:val="000000" w:themeColor="text1"/>
                                <w:highlight w:val="yellow"/>
                              </w:rPr>
                              <w:t>bedrag</w:t>
                            </w:r>
                            <w:r w:rsidRPr="00695D29">
                              <w:rPr>
                                <w:color w:val="000000" w:themeColor="text1"/>
                              </w:rPr>
                              <w:t xml:space="preserve">] </w:t>
                            </w:r>
                            <w:r w:rsidRPr="00695D29">
                              <w:rPr>
                                <w:rStyle w:val="BasistekstChar"/>
                              </w:rPr>
                              <w:t xml:space="preserve">bruto </w:t>
                            </w:r>
                            <w:r w:rsidR="00882459" w:rsidRPr="00695D29">
                              <w:rPr>
                                <w:rStyle w:val="BasistekstChar"/>
                              </w:rPr>
                              <w:t>per gewerkt uur</w:t>
                            </w:r>
                            <w:r w:rsidRPr="00695D29">
                              <w:rPr>
                                <w:rStyle w:val="BasistekstChar"/>
                              </w:rPr>
                              <w:t>. We</w:t>
                            </w:r>
                            <w:r w:rsidRPr="00695D29">
                              <w:rPr>
                                <w:color w:val="000000" w:themeColor="text1"/>
                              </w:rPr>
                              <w:t xml:space="preserve"> betalen je salaris uiterlijk 2 dagen voor het einde van elke maand uit op jouw bankrekening. Toeslagen die je in een kalendermaand opbouwt, betalen we in de daarop volgende kalendermaand uit.</w:t>
                            </w:r>
                          </w:p>
                          <w:p w14:paraId="4C17A73A" w14:textId="77777777" w:rsidR="00D7528A" w:rsidRPr="00695D29" w:rsidRDefault="00D7528A" w:rsidP="0093193E">
                            <w:pPr>
                              <w:pStyle w:val="Basistekst"/>
                              <w:rPr>
                                <w:b/>
                                <w:bCs/>
                                <w:lang w:val="nl-NL"/>
                              </w:rPr>
                            </w:pPr>
                          </w:p>
                          <w:p w14:paraId="15625FF3" w14:textId="357BAF3E" w:rsidR="00882459" w:rsidRPr="00695D29" w:rsidRDefault="00882459" w:rsidP="003B27A1">
                            <w:pPr>
                              <w:pStyle w:val="Basistekst"/>
                              <w:spacing w:line="269" w:lineRule="auto"/>
                              <w:ind w:left="23" w:right="567"/>
                              <w:rPr>
                                <w:b/>
                                <w:bCs/>
                                <w:lang w:val="nl-NL"/>
                              </w:rPr>
                            </w:pPr>
                            <w:r w:rsidRPr="00695D29">
                              <w:rPr>
                                <w:b/>
                                <w:bCs/>
                                <w:lang w:val="nl-NL"/>
                              </w:rPr>
                              <w:t>Per oproep heb je recht op minstens 3 uur salaris.</w:t>
                            </w:r>
                            <w:r w:rsidR="003B27A1" w:rsidRPr="00695D29">
                              <w:rPr>
                                <w:b/>
                                <w:bCs/>
                                <w:lang w:val="nl-NL"/>
                              </w:rPr>
                              <w:t xml:space="preserve"> </w:t>
                            </w:r>
                            <w:r w:rsidRPr="00695D29">
                              <w:rPr>
                                <w:b/>
                                <w:bCs/>
                                <w:lang w:val="nl-NL"/>
                              </w:rPr>
                              <w:t xml:space="preserve">Je ontvangt volgens de cao elke maand 8% vakantietoeslag als onderdeel van je Individueel Keuzebudget (IKB). </w:t>
                            </w:r>
                          </w:p>
                          <w:p w14:paraId="489E5622" w14:textId="77777777" w:rsidR="003B27A1" w:rsidRPr="00695D29" w:rsidRDefault="003B27A1" w:rsidP="0093193E">
                            <w:pPr>
                              <w:pStyle w:val="Basistekst"/>
                              <w:rPr>
                                <w:b/>
                                <w:bCs/>
                                <w:lang w:val="nl-NL"/>
                              </w:rPr>
                            </w:pPr>
                          </w:p>
                          <w:p w14:paraId="61E2EE88" w14:textId="35CF5170" w:rsidR="00D7528A" w:rsidRPr="00695D29" w:rsidRDefault="00882459" w:rsidP="003B27A1">
                            <w:pPr>
                              <w:pStyle w:val="Basistekst"/>
                              <w:spacing w:line="269" w:lineRule="auto"/>
                              <w:ind w:left="23" w:right="964"/>
                              <w:rPr>
                                <w:b/>
                                <w:bCs/>
                                <w:lang w:val="nl-NL"/>
                              </w:rPr>
                            </w:pPr>
                            <w:r w:rsidRPr="00695D29">
                              <w:rPr>
                                <w:b/>
                                <w:bCs/>
                                <w:lang w:val="nl-NL"/>
                              </w:rPr>
                              <w:t>De eerste zes maanden van de arbeidsovereenkomst heb je alleen recht op loon als je daadwerkelijk hebt gewerkt. Het maakt niet uit wat de reden is dat je niet hebt gewerkt.</w:t>
                            </w:r>
                          </w:p>
                          <w:p w14:paraId="5FAC5ED1" w14:textId="616550A5" w:rsidR="00D7528A" w:rsidRPr="00695D29" w:rsidRDefault="00D7528A" w:rsidP="00D7528A">
                            <w:pPr>
                              <w:pStyle w:val="Basistekst-wit"/>
                              <w:ind w:left="0"/>
                              <w:rPr>
                                <w:color w:val="000000" w:themeColor="text1"/>
                              </w:rPr>
                            </w:pPr>
                          </w:p>
                        </w:txbxContent>
                      </v:textbox>
                      <w10:wrap type="square" anchorx="margin" anchory="margin"/>
                    </v:oval>
                  </w:pict>
                </mc:Fallback>
              </mc:AlternateContent>
            </w:r>
          </w:p>
        </w:tc>
      </w:tr>
      <w:tr w:rsidR="00DA4441" w:rsidRPr="00695D29" w14:paraId="5DFE72C9" w14:textId="77777777" w:rsidTr="00731F7D">
        <w:trPr>
          <w:trHeight w:val="2057"/>
        </w:trPr>
        <w:tc>
          <w:tcPr>
            <w:tcW w:w="2410" w:type="dxa"/>
            <w:shd w:val="clear" w:color="auto" w:fill="auto"/>
          </w:tcPr>
          <w:p w14:paraId="34225152" w14:textId="5F76424B" w:rsidR="00DA4441" w:rsidRPr="00695D29" w:rsidRDefault="00DA4441" w:rsidP="00DA4441">
            <w:pPr>
              <w:pStyle w:val="Basistekst"/>
              <w:rPr>
                <w:noProof/>
                <w:lang w:val="nl-NL"/>
              </w:rPr>
            </w:pPr>
          </w:p>
        </w:tc>
        <w:tc>
          <w:tcPr>
            <w:tcW w:w="8030" w:type="dxa"/>
          </w:tcPr>
          <w:p w14:paraId="65EEBB90" w14:textId="726BAFA6" w:rsidR="00DA4441" w:rsidRPr="00695D29" w:rsidRDefault="00DA4441" w:rsidP="00DA4441">
            <w:pPr>
              <w:pStyle w:val="Basistekst"/>
              <w:rPr>
                <w:lang w:val="nl-NL"/>
              </w:rPr>
            </w:pPr>
          </w:p>
          <w:p w14:paraId="124CDC31" w14:textId="2700D4C1" w:rsidR="00DA4441" w:rsidRPr="00695D29" w:rsidRDefault="00DA4441" w:rsidP="00DA4441">
            <w:pPr>
              <w:pStyle w:val="Basistekst"/>
              <w:rPr>
                <w:lang w:val="nl-NL"/>
              </w:rPr>
            </w:pPr>
            <w:r w:rsidRPr="00695D29">
              <w:rPr>
                <w:lang w:val="nl-NL"/>
              </w:rPr>
              <w:t>Loonstroken en jaaropgaves verstrekken we digitaal via ons portal [</w:t>
            </w:r>
            <w:r w:rsidRPr="00695D29">
              <w:rPr>
                <w:highlight w:val="yellow"/>
                <w:lang w:val="nl-NL"/>
              </w:rPr>
              <w:t>naam portal</w:t>
            </w:r>
            <w:r w:rsidRPr="00695D29">
              <w:rPr>
                <w:lang w:val="nl-NL"/>
              </w:rPr>
              <w:t>]. Je kunt de documenten daar inzien, downloaden en/of printen. Door ondertekening van deze overeenkomst stem je daarmee in.</w:t>
            </w:r>
          </w:p>
          <w:p w14:paraId="5CCBC289" w14:textId="77777777" w:rsidR="00DA4441" w:rsidRPr="00695D29" w:rsidRDefault="00DA4441" w:rsidP="00DA4441">
            <w:pPr>
              <w:pStyle w:val="Basistekst"/>
              <w:rPr>
                <w:lang w:val="nl-NL"/>
              </w:rPr>
            </w:pPr>
          </w:p>
          <w:p w14:paraId="29A7F050" w14:textId="0FF2F34A" w:rsidR="00DA4441" w:rsidRPr="00695D29" w:rsidRDefault="00DA4441" w:rsidP="003B27A1">
            <w:pPr>
              <w:pStyle w:val="Basistekst"/>
              <w:rPr>
                <w:lang w:val="nl-NL"/>
              </w:rPr>
            </w:pPr>
            <w:r w:rsidRPr="00695D29">
              <w:rPr>
                <w:lang w:val="nl-NL"/>
              </w:rPr>
              <w:t>Je werkt in en vanuit onze locatie [</w:t>
            </w:r>
            <w:r w:rsidRPr="00695D29">
              <w:rPr>
                <w:highlight w:val="yellow"/>
                <w:lang w:val="nl-NL"/>
              </w:rPr>
              <w:t>locatienaam</w:t>
            </w:r>
            <w:r w:rsidRPr="00695D29">
              <w:rPr>
                <w:lang w:val="nl-NL"/>
              </w:rPr>
              <w:t xml:space="preserve">]. </w:t>
            </w:r>
            <w:r w:rsidRPr="00695D29">
              <w:rPr>
                <w:highlight w:val="yellow"/>
                <w:lang w:val="nl-NL"/>
              </w:rPr>
              <w:t>Optioneel</w:t>
            </w:r>
            <w:r w:rsidRPr="00695D29">
              <w:rPr>
                <w:lang w:val="nl-NL"/>
              </w:rPr>
              <w:t>: Je werkt op verschillende locaties in ons werkgebied.</w:t>
            </w:r>
          </w:p>
          <w:p w14:paraId="766C1879" w14:textId="77777777" w:rsidR="00DA4441" w:rsidRPr="00695D29" w:rsidRDefault="00DA4441" w:rsidP="003B27A1">
            <w:pPr>
              <w:pStyle w:val="Basistekst"/>
              <w:rPr>
                <w:lang w:val="nl-NL"/>
              </w:rPr>
            </w:pPr>
          </w:p>
          <w:p w14:paraId="23967475" w14:textId="5CA708DA" w:rsidR="00DA4441" w:rsidRPr="00695D29" w:rsidRDefault="00A65ADC" w:rsidP="003B27A1">
            <w:pPr>
              <w:pStyle w:val="Basistekst"/>
              <w:rPr>
                <w:sz w:val="18"/>
                <w:szCs w:val="18"/>
                <w:lang w:val="nl-NL"/>
              </w:rPr>
            </w:pPr>
            <w:r w:rsidRPr="00695D29">
              <w:rPr>
                <w:lang w:val="nl-NL"/>
              </w:rPr>
              <w:t>Jij mag van ons goed werkgeverschap verwachten. Omgekeerd verwachten wij van jou een flexibele opstelling. Als het nodig is, kunnen we je in redelijkheid en volgens de regels van de cao andere werkzaamheden, andere werktijden, meer- of overwerk of een andere werklocatie opdragen. Uiteraard zo veel mogelijk in overleg.</w:t>
            </w:r>
            <w:r w:rsidRPr="00695D29">
              <w:rPr>
                <w:sz w:val="18"/>
                <w:szCs w:val="18"/>
                <w:lang w:val="nl-NL"/>
              </w:rPr>
              <w:t xml:space="preserve"> </w:t>
            </w:r>
          </w:p>
        </w:tc>
      </w:tr>
      <w:tr w:rsidR="00DA4441" w:rsidRPr="00695D29" w14:paraId="7978B67D" w14:textId="77777777" w:rsidTr="00731F7D">
        <w:trPr>
          <w:trHeight w:val="61"/>
        </w:trPr>
        <w:tc>
          <w:tcPr>
            <w:tcW w:w="10440" w:type="dxa"/>
            <w:gridSpan w:val="2"/>
            <w:shd w:val="clear" w:color="auto" w:fill="auto"/>
          </w:tcPr>
          <w:p w14:paraId="7256021D" w14:textId="6A4D22FB" w:rsidR="00DA4441" w:rsidRPr="00695D29" w:rsidRDefault="00DA4441" w:rsidP="00DA4441">
            <w:pPr>
              <w:pStyle w:val="GraphicAnchor"/>
              <w:rPr>
                <w:rStyle w:val="Intensievebenadrukking"/>
                <w:i w:val="0"/>
                <w:iCs w:val="0"/>
                <w:lang w:val="nl-NL"/>
              </w:rPr>
            </w:pPr>
          </w:p>
          <w:p w14:paraId="25856ED0" w14:textId="77777777" w:rsidR="00DA4441" w:rsidRPr="00695D29" w:rsidRDefault="00DA4441" w:rsidP="00DA4441">
            <w:pPr>
              <w:pStyle w:val="GraphicAnchor"/>
              <w:rPr>
                <w:rStyle w:val="Intensievebenadrukking"/>
                <w:i w:val="0"/>
                <w:iCs w:val="0"/>
                <w:lang w:val="nl-NL"/>
              </w:rPr>
            </w:pPr>
          </w:p>
          <w:p w14:paraId="08B83F4C" w14:textId="77777777" w:rsidR="00DA4441" w:rsidRPr="00695D29" w:rsidRDefault="00DA4441" w:rsidP="00DA4441">
            <w:pPr>
              <w:pStyle w:val="GraphicAnchor"/>
              <w:rPr>
                <w:rStyle w:val="Intensievebenadrukking"/>
                <w:i w:val="0"/>
                <w:iCs w:val="0"/>
                <w:lang w:val="nl-NL"/>
              </w:rPr>
            </w:pPr>
          </w:p>
          <w:p w14:paraId="481219E8" w14:textId="0AF8E00E" w:rsidR="00DA4441" w:rsidRPr="00695D29" w:rsidRDefault="00DA4441" w:rsidP="00DA4441">
            <w:pPr>
              <w:pStyle w:val="GraphicAnchor"/>
              <w:rPr>
                <w:rStyle w:val="Intensievebenadrukking"/>
                <w:i w:val="0"/>
                <w:iCs w:val="0"/>
                <w:lang w:val="nl-NL"/>
              </w:rPr>
            </w:pPr>
          </w:p>
        </w:tc>
      </w:tr>
      <w:tr w:rsidR="00DA4441" w:rsidRPr="00695D29" w14:paraId="02006309" w14:textId="77777777" w:rsidTr="00731F7D">
        <w:trPr>
          <w:trHeight w:val="2629"/>
        </w:trPr>
        <w:tc>
          <w:tcPr>
            <w:tcW w:w="2410" w:type="dxa"/>
            <w:shd w:val="clear" w:color="auto" w:fill="auto"/>
          </w:tcPr>
          <w:p w14:paraId="2798EACD" w14:textId="38047547" w:rsidR="00DA4441" w:rsidRPr="00695D29" w:rsidRDefault="00DA4441" w:rsidP="00DA4441">
            <w:pPr>
              <w:pStyle w:val="Basistekst"/>
              <w:rPr>
                <w:lang w:val="nl-NL"/>
              </w:rPr>
            </w:pPr>
            <w:r w:rsidRPr="00695D29">
              <w:rPr>
                <w:noProof/>
                <w:color w:val="A91480" w:themeColor="accent1"/>
                <w:lang w:val="nl-NL"/>
              </w:rPr>
              <w:lastRenderedPageBreak/>
              <mc:AlternateContent>
                <mc:Choice Requires="wpg">
                  <w:drawing>
                    <wp:anchor distT="0" distB="0" distL="114300" distR="114300" simplePos="0" relativeHeight="251807744" behindDoc="0" locked="0" layoutInCell="1" allowOverlap="1" wp14:anchorId="2B76EB28" wp14:editId="5F30DC32">
                      <wp:simplePos x="0" y="0"/>
                      <wp:positionH relativeFrom="margin">
                        <wp:align>center</wp:align>
                      </wp:positionH>
                      <wp:positionV relativeFrom="margin">
                        <wp:align>top</wp:align>
                      </wp:positionV>
                      <wp:extent cx="1266093" cy="1266093"/>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914" name="Oval 914"/>
                              <wps:cNvSpPr/>
                              <wps:spPr>
                                <a:xfrm>
                                  <a:off x="0" y="0"/>
                                  <a:ext cx="1266093" cy="1266093"/>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5" name="Picture 9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1016" y="180870"/>
                                  <a:ext cx="867410" cy="867410"/>
                                </a:xfrm>
                                <a:prstGeom prst="rect">
                                  <a:avLst/>
                                </a:prstGeom>
                              </pic:spPr>
                            </pic:pic>
                          </wpg:wgp>
                        </a:graphicData>
                      </a:graphic>
                    </wp:anchor>
                  </w:drawing>
                </mc:Choice>
                <mc:Fallback>
                  <w:pict>
                    <v:group w14:anchorId="18712209" id="Group 5" o:spid="_x0000_s1026" style="position:absolute;margin-left:0;margin-top:0;width:99.7pt;height:99.7pt;z-index:251807744;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">
                      <v:oval id="Oval 914"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" fillcolor="#ee7800 [3205]" stroked="f"/>
                      <v:shape id="Picture 915" o:spid="_x0000_s1028" type="#_x0000_t75" style="position:absolute;left:2110;top:1808;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">
                        <v:imagedata r:id="rId19" o:title=""/>
                      </v:shape>
                      <w10:wrap type="square" anchorx="margin" anchory="margin"/>
                    </v:group>
                  </w:pict>
                </mc:Fallback>
              </mc:AlternateContent>
            </w:r>
          </w:p>
        </w:tc>
        <w:tc>
          <w:tcPr>
            <w:tcW w:w="8030" w:type="dxa"/>
          </w:tcPr>
          <w:p w14:paraId="1B3D710D" w14:textId="459C8F2B" w:rsidR="00DA4441" w:rsidRPr="00695D29" w:rsidRDefault="00DA4441" w:rsidP="00D135A9">
            <w:pPr>
              <w:pStyle w:val="Kopnormaal2"/>
              <w:rPr>
                <w:lang w:val="nl-NL"/>
              </w:rPr>
            </w:pPr>
            <w:r w:rsidRPr="00695D29">
              <w:rPr>
                <w:lang w:val="nl-NL"/>
              </w:rPr>
              <w:t>Welke regels gelden er binnen onze organisatie?</w:t>
            </w:r>
          </w:p>
          <w:p w14:paraId="00342BFD" w14:textId="77777777" w:rsidR="00DA4441" w:rsidRPr="00695D29" w:rsidRDefault="00DA4441" w:rsidP="00DA4441">
            <w:pPr>
              <w:pStyle w:val="Basistekst"/>
              <w:rPr>
                <w:lang w:val="nl-NL"/>
              </w:rPr>
            </w:pPr>
            <w:r w:rsidRPr="00695D29">
              <w:rPr>
                <w:lang w:val="nl-NL"/>
              </w:rPr>
              <w:t xml:space="preserve">Je leeft de verplichtingen uit de cao én onze arbeids- en bedrijfsregels na. Wij doen dat ook. Krijg je aanwijzingen of instructies, dan volg je die op. Vragen stellen mag altijd. </w:t>
            </w:r>
          </w:p>
          <w:p w14:paraId="30748ADF" w14:textId="00F8C395" w:rsidR="00DA4441" w:rsidRPr="00695D29" w:rsidRDefault="00DA4441" w:rsidP="00DA4441">
            <w:pPr>
              <w:pStyle w:val="Basistekst"/>
              <w:rPr>
                <w:rStyle w:val="Intensievebenadrukking"/>
                <w:i w:val="0"/>
                <w:iCs w:val="0"/>
                <w:color w:val="auto"/>
                <w:sz w:val="18"/>
                <w:szCs w:val="18"/>
                <w:lang w:val="nl-NL"/>
              </w:rPr>
            </w:pPr>
            <w:r w:rsidRPr="00695D29">
              <w:rPr>
                <w:lang w:val="nl-NL"/>
              </w:rPr>
              <w:t>Heb je een idee over hoe we iets kunnen verbeteren? Geef het aan ons door. We leren in deze organisatie graag van elkaar!</w:t>
            </w:r>
          </w:p>
        </w:tc>
      </w:tr>
      <w:tr w:rsidR="00DA4441" w:rsidRPr="00695D29" w14:paraId="12416D9D" w14:textId="77777777" w:rsidTr="00731F7D">
        <w:trPr>
          <w:trHeight w:val="206"/>
        </w:trPr>
        <w:tc>
          <w:tcPr>
            <w:tcW w:w="10440" w:type="dxa"/>
            <w:gridSpan w:val="2"/>
            <w:shd w:val="clear" w:color="auto" w:fill="auto"/>
          </w:tcPr>
          <w:p w14:paraId="685D85AC" w14:textId="77777777" w:rsidR="00DA4441" w:rsidRPr="00695D29" w:rsidRDefault="00DA4441" w:rsidP="00DA4441">
            <w:pPr>
              <w:pStyle w:val="GraphicAnchor"/>
              <w:rPr>
                <w:rStyle w:val="Intensievebenadrukking"/>
                <w:i w:val="0"/>
                <w:iCs w:val="0"/>
                <w:color w:val="auto"/>
                <w:lang w:val="nl-NL"/>
              </w:rPr>
            </w:pPr>
          </w:p>
          <w:p w14:paraId="6F8D8023" w14:textId="77777777" w:rsidR="00D135A9" w:rsidRPr="00695D29" w:rsidRDefault="00D135A9" w:rsidP="00DA4441">
            <w:pPr>
              <w:pStyle w:val="GraphicAnchor"/>
              <w:rPr>
                <w:rStyle w:val="Intensievebenadrukking"/>
                <w:i w:val="0"/>
                <w:iCs w:val="0"/>
                <w:color w:val="auto"/>
                <w:lang w:val="nl-NL"/>
              </w:rPr>
            </w:pPr>
          </w:p>
          <w:p w14:paraId="2F11E392" w14:textId="77777777" w:rsidR="00D135A9" w:rsidRPr="00695D29" w:rsidRDefault="00D135A9" w:rsidP="00DA4441">
            <w:pPr>
              <w:pStyle w:val="GraphicAnchor"/>
              <w:rPr>
                <w:rStyle w:val="Intensievebenadrukking"/>
                <w:i w:val="0"/>
                <w:iCs w:val="0"/>
                <w:color w:val="auto"/>
                <w:lang w:val="nl-NL"/>
              </w:rPr>
            </w:pPr>
          </w:p>
          <w:p w14:paraId="1FCCE387" w14:textId="2279A093" w:rsidR="00D135A9" w:rsidRPr="00695D29" w:rsidRDefault="00D135A9" w:rsidP="00DA4441">
            <w:pPr>
              <w:pStyle w:val="GraphicAnchor"/>
              <w:rPr>
                <w:rStyle w:val="Intensievebenadrukking"/>
                <w:i w:val="0"/>
                <w:iCs w:val="0"/>
                <w:color w:val="auto"/>
                <w:lang w:val="nl-NL"/>
              </w:rPr>
            </w:pPr>
          </w:p>
        </w:tc>
      </w:tr>
      <w:tr w:rsidR="00DA4441" w:rsidRPr="00B93CD6" w14:paraId="1594F52D" w14:textId="77777777" w:rsidTr="00731F7D">
        <w:trPr>
          <w:trHeight w:val="2626"/>
        </w:trPr>
        <w:tc>
          <w:tcPr>
            <w:tcW w:w="2410" w:type="dxa"/>
            <w:shd w:val="clear" w:color="auto" w:fill="auto"/>
          </w:tcPr>
          <w:p w14:paraId="7316E305" w14:textId="471BA591" w:rsidR="00DA4441" w:rsidRPr="00695D29" w:rsidRDefault="00DA4441" w:rsidP="00DA4441">
            <w:pPr>
              <w:pStyle w:val="Basistekst"/>
              <w:rPr>
                <w:lang w:val="nl-NL"/>
              </w:rPr>
            </w:pPr>
            <w:r w:rsidRPr="00695D29">
              <w:rPr>
                <w:noProof/>
                <w:lang w:val="nl-NL"/>
              </w:rPr>
              <mc:AlternateContent>
                <mc:Choice Requires="wpg">
                  <w:drawing>
                    <wp:anchor distT="0" distB="0" distL="114300" distR="114300" simplePos="0" relativeHeight="251808768" behindDoc="0" locked="0" layoutInCell="1" allowOverlap="1" wp14:anchorId="026E20B3" wp14:editId="707C535D">
                      <wp:simplePos x="0" y="0"/>
                      <wp:positionH relativeFrom="margin">
                        <wp:align>center</wp:align>
                      </wp:positionH>
                      <wp:positionV relativeFrom="margin">
                        <wp:align>top</wp:align>
                      </wp:positionV>
                      <wp:extent cx="1266093" cy="1266093"/>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1266093" cy="1266093"/>
                                <a:chOff x="0" y="0"/>
                                <a:chExt cx="1266093" cy="1266093"/>
                              </a:xfrm>
                              <a:solidFill>
                                <a:schemeClr val="accent2"/>
                              </a:solidFill>
                            </wpg:grpSpPr>
                            <wps:wsp>
                              <wps:cNvPr id="2" name="Oval 2"/>
                              <wps:cNvSpPr/>
                              <wps:spPr>
                                <a:xfrm>
                                  <a:off x="0" y="0"/>
                                  <a:ext cx="1266093" cy="1266093"/>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1015" y="200967"/>
                                  <a:ext cx="867410" cy="867410"/>
                                </a:xfrm>
                                <a:prstGeom prst="rect">
                                  <a:avLst/>
                                </a:prstGeom>
                              </pic:spPr>
                            </pic:pic>
                          </wpg:wgp>
                        </a:graphicData>
                      </a:graphic>
                    </wp:anchor>
                  </w:drawing>
                </mc:Choice>
                <mc:Fallback>
                  <w:pict>
                    <v:group w14:anchorId="0E1420E6" id="Group 4" o:spid="_x0000_s1026" style="position:absolute;margin-left:0;margin-top:0;width:99.7pt;height:99.7pt;z-index:251808768;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">
                      <v:oval id="Oval 2"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" fillcolor="#a91480 [3204]" stroked="f"/>
                      <v:shape id="Picture 3" o:spid="_x0000_s1028" type="#_x0000_t75" style="position:absolute;left:2110;top:2009;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">
                        <v:imagedata r:id="rId21" o:title=""/>
                      </v:shape>
                      <w10:wrap type="square" anchorx="margin" anchory="margin"/>
                    </v:group>
                  </w:pict>
                </mc:Fallback>
              </mc:AlternateContent>
            </w:r>
          </w:p>
        </w:tc>
        <w:tc>
          <w:tcPr>
            <w:tcW w:w="8030" w:type="dxa"/>
          </w:tcPr>
          <w:p w14:paraId="7EA81837" w14:textId="58C2684B" w:rsidR="00DA4441" w:rsidRPr="00695D29" w:rsidRDefault="00DA4441" w:rsidP="00D135A9">
            <w:pPr>
              <w:pStyle w:val="Kopnormaal"/>
              <w:rPr>
                <w:lang w:val="nl-NL"/>
              </w:rPr>
            </w:pPr>
            <w:r w:rsidRPr="00695D29">
              <w:rPr>
                <w:rStyle w:val="Intensievebenadrukking"/>
                <w:i w:val="0"/>
                <w:iCs w:val="0"/>
                <w:lang w:val="nl-NL"/>
              </w:rPr>
              <w:t xml:space="preserve">Andere belangrijke afspraken en informatie </w:t>
            </w:r>
            <w:r w:rsidRPr="00695D29">
              <w:rPr>
                <w:rStyle w:val="Intensievebenadrukking"/>
                <w:i w:val="0"/>
                <w:iCs w:val="0"/>
                <w:lang w:val="nl-NL"/>
              </w:rPr>
              <w:br/>
              <w:t>over je arbeidsovereenkomst</w:t>
            </w:r>
          </w:p>
          <w:p w14:paraId="7EDF6528" w14:textId="77777777" w:rsidR="003B27A1" w:rsidRPr="00695D29" w:rsidRDefault="00DA4441" w:rsidP="003B27A1">
            <w:pPr>
              <w:pStyle w:val="Basistekst"/>
              <w:numPr>
                <w:ilvl w:val="0"/>
                <w:numId w:val="23"/>
              </w:numPr>
              <w:rPr>
                <w:lang w:val="nl-NL"/>
              </w:rPr>
            </w:pPr>
            <w:r w:rsidRPr="00695D29">
              <w:rPr>
                <w:lang w:val="nl-NL"/>
              </w:rPr>
              <w:t>Deze arbeidsovereenkomst geldt voor bepaalde tijd en duurt [</w:t>
            </w:r>
            <w:r w:rsidRPr="00695D29">
              <w:rPr>
                <w:highlight w:val="yellow"/>
                <w:lang w:val="nl-NL"/>
              </w:rPr>
              <w:t>aantal weken/maanden</w:t>
            </w:r>
            <w:r w:rsidRPr="00695D29">
              <w:rPr>
                <w:lang w:val="nl-NL"/>
              </w:rPr>
              <w:t>] van [</w:t>
            </w:r>
            <w:r w:rsidRPr="00695D29">
              <w:rPr>
                <w:highlight w:val="yellow"/>
                <w:lang w:val="nl-NL"/>
              </w:rPr>
              <w:t>datum</w:t>
            </w:r>
            <w:r w:rsidRPr="00695D29">
              <w:rPr>
                <w:lang w:val="nl-NL"/>
              </w:rPr>
              <w:t>] tot en met [</w:t>
            </w:r>
            <w:r w:rsidRPr="00695D29">
              <w:rPr>
                <w:highlight w:val="yellow"/>
                <w:lang w:val="nl-NL"/>
              </w:rPr>
              <w:t>datum</w:t>
            </w:r>
            <w:r w:rsidRPr="00695D29">
              <w:rPr>
                <w:lang w:val="nl-NL"/>
              </w:rPr>
              <w:t>] [</w:t>
            </w:r>
            <w:r w:rsidRPr="00695D29">
              <w:rPr>
                <w:highlight w:val="yellow"/>
                <w:lang w:val="nl-NL"/>
              </w:rPr>
              <w:t>aantal weken/maanden</w:t>
            </w:r>
            <w:r w:rsidRPr="00695D29">
              <w:rPr>
                <w:lang w:val="nl-NL"/>
              </w:rPr>
              <w:t xml:space="preserve">]. </w:t>
            </w:r>
          </w:p>
          <w:p w14:paraId="7909A92F" w14:textId="77777777" w:rsidR="003B27A1" w:rsidRPr="00695D29" w:rsidRDefault="00A65ADC" w:rsidP="003B27A1">
            <w:pPr>
              <w:pStyle w:val="Basistekst"/>
              <w:numPr>
                <w:ilvl w:val="0"/>
                <w:numId w:val="23"/>
              </w:numPr>
              <w:rPr>
                <w:lang w:val="nl-NL"/>
              </w:rPr>
            </w:pPr>
            <w:r w:rsidRPr="00695D29">
              <w:rPr>
                <w:lang w:val="nl-NL"/>
              </w:rPr>
              <w:t xml:space="preserve">Dit is een oproepovereenkomst. Bij afwezigheid van collega’s die ziek zijn of met verlof zijn kunnen we je oproepen om te komen werken. Het is de bedoeling en ook jouw wens dat je alleen incidenteel wordt ingezet. </w:t>
            </w:r>
          </w:p>
          <w:p w14:paraId="445208A2" w14:textId="77777777" w:rsidR="003B27A1" w:rsidRPr="00695D29" w:rsidRDefault="00A65ADC" w:rsidP="003B27A1">
            <w:pPr>
              <w:pStyle w:val="Basistekst"/>
              <w:numPr>
                <w:ilvl w:val="0"/>
                <w:numId w:val="23"/>
              </w:numPr>
              <w:rPr>
                <w:lang w:val="nl-NL"/>
              </w:rPr>
            </w:pPr>
            <w:r w:rsidRPr="00695D29">
              <w:rPr>
                <w:lang w:val="nl-NL"/>
              </w:rPr>
              <w:t>We werken met meerdere oproepkrachten en verdelen het werk eerlijk [</w:t>
            </w:r>
            <w:r w:rsidRPr="00695D29">
              <w:rPr>
                <w:highlight w:val="yellow"/>
                <w:lang w:val="nl-NL"/>
              </w:rPr>
              <w:t>systematiek invullen</w:t>
            </w:r>
            <w:r w:rsidRPr="00695D29">
              <w:rPr>
                <w:lang w:val="nl-NL"/>
              </w:rPr>
              <w:t xml:space="preserve">]. </w:t>
            </w:r>
          </w:p>
          <w:p w14:paraId="7F98C34F" w14:textId="39351421" w:rsidR="00A65ADC" w:rsidRPr="00695D29" w:rsidRDefault="00A65ADC" w:rsidP="003B27A1">
            <w:pPr>
              <w:pStyle w:val="Basistekst"/>
              <w:numPr>
                <w:ilvl w:val="0"/>
                <w:numId w:val="23"/>
              </w:numPr>
              <w:rPr>
                <w:lang w:val="nl-NL"/>
              </w:rPr>
            </w:pPr>
            <w:r w:rsidRPr="00695D29">
              <w:rPr>
                <w:lang w:val="nl-NL"/>
              </w:rPr>
              <w:t>We roepen je minstens vier dagen van tevoren schriftelijk of elektronisch op en dan ben je verplicht om te komen werken. Een wijziging of intrekking van een oproep doen we ook schriftelijk of elektronisch. Je mag een oproep weigeren:</w:t>
            </w:r>
          </w:p>
          <w:p w14:paraId="6D083A86" w14:textId="77777777" w:rsidR="00A65ADC" w:rsidRPr="00695D29" w:rsidRDefault="00A65ADC" w:rsidP="003B27A1">
            <w:pPr>
              <w:pStyle w:val="Basistekst"/>
              <w:numPr>
                <w:ilvl w:val="0"/>
                <w:numId w:val="27"/>
              </w:numPr>
              <w:rPr>
                <w:lang w:val="nl-NL"/>
              </w:rPr>
            </w:pPr>
            <w:r w:rsidRPr="00695D29">
              <w:rPr>
                <w:lang w:val="nl-NL"/>
              </w:rPr>
              <w:t>als we je minder dan vier dagen voor de start van je werkzaamheden oproepen;</w:t>
            </w:r>
          </w:p>
          <w:p w14:paraId="6FBA1978" w14:textId="77777777" w:rsidR="00A65ADC" w:rsidRPr="00695D29" w:rsidRDefault="00A65ADC" w:rsidP="003B27A1">
            <w:pPr>
              <w:pStyle w:val="Basistekst"/>
              <w:numPr>
                <w:ilvl w:val="0"/>
                <w:numId w:val="27"/>
              </w:numPr>
              <w:rPr>
                <w:lang w:val="nl-NL"/>
              </w:rPr>
            </w:pPr>
            <w:r w:rsidRPr="00695D29">
              <w:rPr>
                <w:lang w:val="nl-NL"/>
              </w:rPr>
              <w:t>als de oproep valt buiten de afgesproken dagen of uren waarop je hebt aangegeven beschikbaar te zijn;</w:t>
            </w:r>
          </w:p>
          <w:p w14:paraId="0FC033EF" w14:textId="77777777" w:rsidR="003B27A1" w:rsidRPr="00695D29" w:rsidRDefault="00A65ADC" w:rsidP="003B27A1">
            <w:pPr>
              <w:pStyle w:val="Basistekst"/>
              <w:numPr>
                <w:ilvl w:val="0"/>
                <w:numId w:val="27"/>
              </w:numPr>
              <w:rPr>
                <w:lang w:val="nl-NL"/>
              </w:rPr>
            </w:pPr>
            <w:r w:rsidRPr="00695D29">
              <w:rPr>
                <w:lang w:val="nl-NL"/>
              </w:rPr>
              <w:t>als we binnen vier dagen voor de start van je werk de oproep intrekken ontvang je alsnog je salaris over de uren waarvoor je opgeroepen was. Als we de tijdstippen van je oproep binnen 4 dagen voor aanvang van de werkzaamheden wijzigen, heb je recht op salaris op basis van de uren van de  oorspronkelijke oproep én de nieuwe oproep als je daaraan gehoor geeft. Let op: uren die deel uitmaakten van de oorspronkelijke oproep en ook van de nieuwe oproep (overlap) betalen we je uiteraard niet dubbel uit.</w:t>
            </w:r>
          </w:p>
          <w:p w14:paraId="1BCC13DC" w14:textId="77777777" w:rsidR="003B27A1" w:rsidRPr="00695D29" w:rsidRDefault="00A65ADC" w:rsidP="003B27A1">
            <w:pPr>
              <w:pStyle w:val="Basistekst"/>
              <w:numPr>
                <w:ilvl w:val="0"/>
                <w:numId w:val="28"/>
              </w:numPr>
              <w:rPr>
                <w:lang w:val="nl-NL"/>
              </w:rPr>
            </w:pPr>
            <w:r w:rsidRPr="00695D29">
              <w:rPr>
                <w:lang w:val="nl-NL"/>
              </w:rPr>
              <w:t>De tijdstippen waarop je werkt zijn variabel. Op de volgende dagen (refertedagen) en tussen de volgende tijdstippen (referte-uren) kan je worden verplicht om te werken [</w:t>
            </w:r>
            <w:r w:rsidR="003B27A1" w:rsidRPr="00695D29">
              <w:rPr>
                <w:highlight w:val="yellow"/>
                <w:lang w:val="nl-NL"/>
              </w:rPr>
              <w:t>…</w:t>
            </w:r>
            <w:r w:rsidRPr="00695D29">
              <w:rPr>
                <w:lang w:val="nl-NL"/>
              </w:rPr>
              <w:t>]</w:t>
            </w:r>
            <w:r w:rsidR="003B27A1" w:rsidRPr="00695D29">
              <w:rPr>
                <w:lang w:val="nl-NL"/>
              </w:rPr>
              <w:t xml:space="preserve"> </w:t>
            </w:r>
            <w:r w:rsidRPr="00695D29">
              <w:rPr>
                <w:lang w:val="nl-NL"/>
              </w:rPr>
              <w:t>Je werkt maximaal [</w:t>
            </w:r>
            <w:r w:rsidR="003B27A1" w:rsidRPr="00695D29">
              <w:rPr>
                <w:highlight w:val="yellow"/>
                <w:lang w:val="nl-NL"/>
              </w:rPr>
              <w:t>…</w:t>
            </w:r>
            <w:r w:rsidRPr="00695D29">
              <w:rPr>
                <w:lang w:val="nl-NL"/>
              </w:rPr>
              <w:t>] uur per dag.</w:t>
            </w:r>
          </w:p>
          <w:p w14:paraId="4EF04881" w14:textId="77777777" w:rsidR="003B27A1" w:rsidRPr="00695D29" w:rsidRDefault="00A65ADC" w:rsidP="003B27A1">
            <w:pPr>
              <w:pStyle w:val="Basistekst"/>
              <w:numPr>
                <w:ilvl w:val="0"/>
                <w:numId w:val="28"/>
              </w:numPr>
              <w:rPr>
                <w:lang w:val="nl-NL"/>
              </w:rPr>
            </w:pPr>
            <w:r w:rsidRPr="00695D29">
              <w:rPr>
                <w:lang w:val="nl-NL"/>
              </w:rPr>
              <w:t xml:space="preserve">Als je een jaar in dienst bent geweest, doen we je binnen een maand schriftelijk een voorstel om een vast aantal uren te werken. We bieden je minimaal hetzelfde aantal uren dat je gemiddeld in dat jaar hebt gewerkt. Accepteer je het aanbod, dan krijg je een nieuwe arbeidsovereenkomst. Weiger je het aanbod? Dan blijft je overeenkomst een oproepovereenkomst. </w:t>
            </w:r>
          </w:p>
          <w:p w14:paraId="6C6B538B" w14:textId="77777777" w:rsidR="003B27A1" w:rsidRPr="00695D29" w:rsidRDefault="00A65ADC" w:rsidP="003B27A1">
            <w:pPr>
              <w:pStyle w:val="Basistekst"/>
              <w:numPr>
                <w:ilvl w:val="0"/>
                <w:numId w:val="28"/>
              </w:numPr>
              <w:rPr>
                <w:lang w:val="nl-NL"/>
              </w:rPr>
            </w:pPr>
            <w:r w:rsidRPr="00695D29">
              <w:rPr>
                <w:lang w:val="nl-NL"/>
              </w:rPr>
              <w:t>Als je ziek bent laat je ons dat vóór 9.00 uur weten, ook als je niet bent opgeroepen. Hetzelfde geldt voor hersteld melden.</w:t>
            </w:r>
          </w:p>
          <w:p w14:paraId="2597E276" w14:textId="77777777" w:rsidR="003B27A1" w:rsidRPr="00695D29" w:rsidRDefault="00A65ADC" w:rsidP="003B27A1">
            <w:pPr>
              <w:pStyle w:val="Basistekst"/>
              <w:numPr>
                <w:ilvl w:val="0"/>
                <w:numId w:val="28"/>
              </w:numPr>
              <w:rPr>
                <w:lang w:val="nl-NL"/>
              </w:rPr>
            </w:pPr>
            <w:r w:rsidRPr="00695D29">
              <w:rPr>
                <w:lang w:val="nl-NL"/>
              </w:rPr>
              <w:t xml:space="preserve">Je neemt automatisch deel aan onze pensioenregeling van Stichting Pensioenfonds Zorg en Welzijn (PFZW). Wij melden je hiervoor aan. Het actuele pensioenreglement vind je op de website van PFZW. </w:t>
            </w:r>
          </w:p>
          <w:p w14:paraId="50101F7E" w14:textId="432C5783" w:rsidR="00DA4441" w:rsidRPr="00695D29" w:rsidRDefault="00A65ADC" w:rsidP="003B27A1">
            <w:pPr>
              <w:pStyle w:val="Basistekst"/>
              <w:numPr>
                <w:ilvl w:val="0"/>
                <w:numId w:val="28"/>
              </w:numPr>
              <w:rPr>
                <w:lang w:val="nl-NL"/>
              </w:rPr>
            </w:pPr>
            <w:r w:rsidRPr="00695D29">
              <w:rPr>
                <w:lang w:val="nl-NL"/>
              </w:rPr>
              <w:t xml:space="preserve">Wij kunnen bepalingen uit deze arbeidsovereenkomst in redelijkheid eenzijdig wijzigen met het oog op het organisatiebelang. Voor we dat doen wegen we alle belangen goed af. We bevestigen een wijziging schriftelijk aan je. Zo nodig raadplegen we vooraf de </w:t>
            </w:r>
            <w:r w:rsidR="003B27A1" w:rsidRPr="00695D29">
              <w:rPr>
                <w:lang w:val="nl-NL"/>
              </w:rPr>
              <w:t>[</w:t>
            </w:r>
            <w:r w:rsidRPr="00695D29">
              <w:rPr>
                <w:highlight w:val="yellow"/>
                <w:lang w:val="nl-NL"/>
              </w:rPr>
              <w:t>ondernemingsraad</w:t>
            </w:r>
            <w:r w:rsidR="003B27A1" w:rsidRPr="00695D29">
              <w:rPr>
                <w:highlight w:val="yellow"/>
                <w:lang w:val="nl-NL"/>
              </w:rPr>
              <w:t>/</w:t>
            </w:r>
            <w:r w:rsidRPr="00695D29">
              <w:rPr>
                <w:highlight w:val="yellow"/>
                <w:lang w:val="nl-NL"/>
              </w:rPr>
              <w:t>personeelsvertegenwoordiging</w:t>
            </w:r>
            <w:r w:rsidR="003B27A1" w:rsidRPr="00695D29">
              <w:rPr>
                <w:lang w:val="nl-NL"/>
              </w:rPr>
              <w:t>].</w:t>
            </w:r>
          </w:p>
        </w:tc>
      </w:tr>
      <w:tr w:rsidR="00DA4441" w:rsidRPr="00B93CD6" w14:paraId="40D8631E" w14:textId="77777777" w:rsidTr="00C74E46">
        <w:trPr>
          <w:trHeight w:val="178"/>
        </w:trPr>
        <w:tc>
          <w:tcPr>
            <w:tcW w:w="10440" w:type="dxa"/>
            <w:gridSpan w:val="2"/>
            <w:shd w:val="clear" w:color="auto" w:fill="auto"/>
          </w:tcPr>
          <w:p w14:paraId="094540EC" w14:textId="19DD2649" w:rsidR="00DA4441" w:rsidRPr="00695D29" w:rsidRDefault="00DA4441" w:rsidP="00DA4441">
            <w:pPr>
              <w:pStyle w:val="GraphicAnchor"/>
              <w:rPr>
                <w:lang w:val="nl-NL"/>
              </w:rPr>
            </w:pPr>
          </w:p>
        </w:tc>
      </w:tr>
      <w:tr w:rsidR="00DA4441" w:rsidRPr="00695D29" w14:paraId="57319ED8" w14:textId="77777777" w:rsidTr="00731F7D">
        <w:trPr>
          <w:trHeight w:val="2626"/>
        </w:trPr>
        <w:tc>
          <w:tcPr>
            <w:tcW w:w="2410" w:type="dxa"/>
            <w:shd w:val="clear" w:color="auto" w:fill="auto"/>
          </w:tcPr>
          <w:p w14:paraId="7959F20B" w14:textId="50B92461" w:rsidR="00DA4441" w:rsidRPr="00695D29" w:rsidRDefault="00DA4441" w:rsidP="00DA4441">
            <w:pPr>
              <w:pStyle w:val="Basistekst"/>
              <w:rPr>
                <w:lang w:val="nl-NL"/>
              </w:rPr>
            </w:pPr>
            <w:r w:rsidRPr="00695D29">
              <w:rPr>
                <w:noProof/>
                <w:lang w:val="nl-NL"/>
              </w:rPr>
              <w:lastRenderedPageBreak/>
              <mc:AlternateContent>
                <mc:Choice Requires="wpg">
                  <w:drawing>
                    <wp:anchor distT="0" distB="0" distL="114300" distR="114300" simplePos="0" relativeHeight="251809792" behindDoc="0" locked="0" layoutInCell="1" allowOverlap="1" wp14:anchorId="09ADF1C0" wp14:editId="6C96FCFC">
                      <wp:simplePos x="0" y="0"/>
                      <wp:positionH relativeFrom="margin">
                        <wp:align>center</wp:align>
                      </wp:positionH>
                      <wp:positionV relativeFrom="margin">
                        <wp:align>top</wp:align>
                      </wp:positionV>
                      <wp:extent cx="1266093" cy="1266093"/>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9" name="Oval 9"/>
                              <wps:cNvSpPr/>
                              <wps:spPr>
                                <a:xfrm>
                                  <a:off x="0" y="0"/>
                                  <a:ext cx="1266093" cy="1266093"/>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1016" y="180871"/>
                                  <a:ext cx="867410" cy="867410"/>
                                </a:xfrm>
                                <a:prstGeom prst="rect">
                                  <a:avLst/>
                                </a:prstGeom>
                              </pic:spPr>
                            </pic:pic>
                          </wpg:wgp>
                        </a:graphicData>
                      </a:graphic>
                    </wp:anchor>
                  </w:drawing>
                </mc:Choice>
                <mc:Fallback>
                  <w:pict>
                    <v:group w14:anchorId="23EC28F4" id="Group 11" o:spid="_x0000_s1026" style="position:absolute;margin-left:0;margin-top:0;width:99.7pt;height:99.7pt;z-index:251809792;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">
                      <v:oval id="Oval 9"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" fillcolor="#ee7800 [3205]" stroked="f"/>
                      <v:shape id="Picture 10" o:spid="_x0000_s1028" type="#_x0000_t75" style="position:absolute;left:2110;top:1808;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">
                        <v:imagedata r:id="rId23" o:title=""/>
                      </v:shape>
                      <w10:wrap type="square" anchorx="margin" anchory="margin"/>
                    </v:group>
                  </w:pict>
                </mc:Fallback>
              </mc:AlternateContent>
            </w:r>
          </w:p>
        </w:tc>
        <w:tc>
          <w:tcPr>
            <w:tcW w:w="8030" w:type="dxa"/>
          </w:tcPr>
          <w:p w14:paraId="0DCC6CCC" w14:textId="01A0337F" w:rsidR="00DA4441" w:rsidRPr="00695D29" w:rsidRDefault="00DA4441" w:rsidP="00D135A9">
            <w:pPr>
              <w:pStyle w:val="Kopnormaal2"/>
              <w:rPr>
                <w:rStyle w:val="Intensievebenadrukking"/>
                <w:i w:val="0"/>
                <w:iCs w:val="0"/>
                <w:color w:val="EE7800" w:themeColor="accent2"/>
                <w:lang w:val="nl-NL"/>
              </w:rPr>
            </w:pPr>
            <w:r w:rsidRPr="00695D29">
              <w:rPr>
                <w:rStyle w:val="Intensievebenadrukking"/>
                <w:i w:val="0"/>
                <w:iCs w:val="0"/>
                <w:color w:val="EE7800" w:themeColor="accent2"/>
                <w:lang w:val="nl-NL"/>
              </w:rPr>
              <w:t>Geheimhouding en privacy</w:t>
            </w:r>
          </w:p>
          <w:p w14:paraId="12D4B04F" w14:textId="6A47EC24" w:rsidR="003B27A1" w:rsidRPr="00695D29" w:rsidRDefault="00A65ADC" w:rsidP="00560DE4">
            <w:pPr>
              <w:pStyle w:val="Basistekst"/>
              <w:rPr>
                <w:lang w:val="nl-NL"/>
              </w:rPr>
            </w:pPr>
            <w:r w:rsidRPr="00695D29">
              <w:rPr>
                <w:lang w:val="nl-NL"/>
              </w:rPr>
              <w:t>Je gaat zorgvuldig om met informatie die je krijgt via je werk. Dit geldt zeker voor informatie waarvan je weet of in kunt schatten dat die vertrouwelijk is of wanneer wij expliciet hebben aangegeven dat de informatie vertrouwelijkheid is. Je deelt deze informatie niet met anderen.</w:t>
            </w:r>
            <w:r w:rsidR="00560DE4" w:rsidRPr="00695D29">
              <w:rPr>
                <w:lang w:val="nl-NL"/>
              </w:rPr>
              <w:t xml:space="preserve"> </w:t>
            </w:r>
            <w:r w:rsidRPr="00695D29">
              <w:rPr>
                <w:lang w:val="nl-NL"/>
              </w:rPr>
              <w:t>Het maakt hierbij niet uit of het gaat om informatie over onze organisatie, bedrijfsvoering, collega’s of cli</w:t>
            </w:r>
            <w:r w:rsidRPr="00695D29">
              <w:rPr>
                <w:rFonts w:cstheme="minorHAnsi"/>
                <w:lang w:val="nl-NL"/>
              </w:rPr>
              <w:t>ë</w:t>
            </w:r>
            <w:r w:rsidRPr="00695D29">
              <w:rPr>
                <w:lang w:val="nl-NL"/>
              </w:rPr>
              <w:t>nten en relaties. Twijfel je? Overleg dan met je leidinggevende. Leef je deze bepaling niet na, dan geldt de boetebepaling uit deze overeenkomst.</w:t>
            </w:r>
          </w:p>
          <w:p w14:paraId="643AFFEF" w14:textId="77777777" w:rsidR="00560DE4" w:rsidRPr="00695D29" w:rsidRDefault="00560DE4" w:rsidP="00560DE4">
            <w:pPr>
              <w:pStyle w:val="Basistekst"/>
              <w:rPr>
                <w:lang w:val="nl-NL"/>
              </w:rPr>
            </w:pPr>
          </w:p>
          <w:p w14:paraId="0AA781F7" w14:textId="66760397" w:rsidR="00DA4441" w:rsidRPr="00695D29" w:rsidRDefault="00A65ADC" w:rsidP="003B27A1">
            <w:pPr>
              <w:pStyle w:val="Basistekst"/>
              <w:rPr>
                <w:lang w:val="nl-NL"/>
              </w:rPr>
            </w:pPr>
            <w:r w:rsidRPr="00695D29">
              <w:rPr>
                <w:lang w:val="nl-NL"/>
              </w:rPr>
              <w:t xml:space="preserve">Uiteraard gaan wij op onze beurt zorgvuldig om met jouw persoonsgegevens. Hoe? Dat lees je in onze privacyverklaring. </w:t>
            </w:r>
          </w:p>
        </w:tc>
      </w:tr>
      <w:tr w:rsidR="00DA4441" w:rsidRPr="00695D29" w14:paraId="37A4FEA3" w14:textId="77777777" w:rsidTr="009802E0">
        <w:trPr>
          <w:trHeight w:val="159"/>
        </w:trPr>
        <w:tc>
          <w:tcPr>
            <w:tcW w:w="10440" w:type="dxa"/>
            <w:gridSpan w:val="2"/>
            <w:shd w:val="clear" w:color="auto" w:fill="auto"/>
          </w:tcPr>
          <w:p w14:paraId="569B6CDB" w14:textId="77777777" w:rsidR="00DA4441" w:rsidRPr="00695D29" w:rsidRDefault="00DA4441" w:rsidP="00DA4441">
            <w:pPr>
              <w:pStyle w:val="GraphicAnchor"/>
              <w:rPr>
                <w:lang w:val="nl-NL"/>
              </w:rPr>
            </w:pPr>
          </w:p>
          <w:p w14:paraId="7D3797E8" w14:textId="77777777" w:rsidR="00DA4441" w:rsidRPr="00695D29" w:rsidRDefault="00DA4441" w:rsidP="00DA4441">
            <w:pPr>
              <w:pStyle w:val="GraphicAnchor"/>
              <w:rPr>
                <w:lang w:val="nl-NL"/>
              </w:rPr>
            </w:pPr>
          </w:p>
          <w:p w14:paraId="16283001" w14:textId="77777777" w:rsidR="00DA4441" w:rsidRPr="00695D29" w:rsidRDefault="00DA4441" w:rsidP="00DA4441">
            <w:pPr>
              <w:pStyle w:val="GraphicAnchor"/>
              <w:rPr>
                <w:lang w:val="nl-NL"/>
              </w:rPr>
            </w:pPr>
          </w:p>
          <w:p w14:paraId="0ACB6316" w14:textId="58CB9BE3" w:rsidR="00DA4441" w:rsidRPr="00695D29" w:rsidRDefault="00DA4441" w:rsidP="00DA4441">
            <w:pPr>
              <w:pStyle w:val="GraphicAnchor"/>
              <w:rPr>
                <w:lang w:val="nl-NL"/>
              </w:rPr>
            </w:pPr>
          </w:p>
        </w:tc>
      </w:tr>
      <w:tr w:rsidR="00DA4441" w:rsidRPr="00B93CD6" w14:paraId="51105391" w14:textId="77777777" w:rsidTr="00731F7D">
        <w:trPr>
          <w:trHeight w:val="2626"/>
        </w:trPr>
        <w:tc>
          <w:tcPr>
            <w:tcW w:w="2410" w:type="dxa"/>
            <w:shd w:val="clear" w:color="auto" w:fill="auto"/>
          </w:tcPr>
          <w:p w14:paraId="25F42273" w14:textId="78F4961C" w:rsidR="00DA4441" w:rsidRPr="00695D29" w:rsidRDefault="00DA4441" w:rsidP="00DA4441">
            <w:pPr>
              <w:pStyle w:val="Basistekst"/>
              <w:rPr>
                <w:lang w:val="nl-NL"/>
              </w:rPr>
            </w:pPr>
            <w:r w:rsidRPr="00695D29">
              <w:rPr>
                <w:noProof/>
                <w:lang w:val="nl-NL"/>
              </w:rPr>
              <mc:AlternateContent>
                <mc:Choice Requires="wpg">
                  <w:drawing>
                    <wp:anchor distT="0" distB="0" distL="114300" distR="114300" simplePos="0" relativeHeight="251810816" behindDoc="0" locked="0" layoutInCell="1" allowOverlap="1" wp14:anchorId="5A2FB791" wp14:editId="41FD6548">
                      <wp:simplePos x="0" y="0"/>
                      <wp:positionH relativeFrom="margin">
                        <wp:align>center</wp:align>
                      </wp:positionH>
                      <wp:positionV relativeFrom="margin">
                        <wp:align>top</wp:align>
                      </wp:positionV>
                      <wp:extent cx="1266093" cy="1266093"/>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13" name="Oval 13"/>
                              <wps:cNvSpPr/>
                              <wps:spPr>
                                <a:xfrm>
                                  <a:off x="0" y="0"/>
                                  <a:ext cx="1266093" cy="1266093"/>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1016" y="200967"/>
                                  <a:ext cx="867410" cy="867410"/>
                                </a:xfrm>
                                <a:prstGeom prst="rect">
                                  <a:avLst/>
                                </a:prstGeom>
                              </pic:spPr>
                            </pic:pic>
                          </wpg:wgp>
                        </a:graphicData>
                      </a:graphic>
                    </wp:anchor>
                  </w:drawing>
                </mc:Choice>
                <mc:Fallback>
                  <w:pict>
                    <v:group w14:anchorId="703C8A0E" id="Group 15" o:spid="_x0000_s1026" style="position:absolute;margin-left:0;margin-top:0;width:99.7pt;height:99.7pt;z-index:251810816;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">
                      <v:oval id="Oval 13"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" fillcolor="#a91480 [3204]" stroked="f"/>
                      <v:shape id="Picture 14" o:spid="_x0000_s1028" type="#_x0000_t75" style="position:absolute;left:2110;top:2009;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">
                        <v:imagedata r:id="rId25" o:title=""/>
                      </v:shape>
                      <w10:wrap type="square" anchorx="margin" anchory="margin"/>
                    </v:group>
                  </w:pict>
                </mc:Fallback>
              </mc:AlternateContent>
            </w:r>
          </w:p>
        </w:tc>
        <w:tc>
          <w:tcPr>
            <w:tcW w:w="8030" w:type="dxa"/>
          </w:tcPr>
          <w:p w14:paraId="18C16F42" w14:textId="1EC6565B" w:rsidR="00DA4441" w:rsidRPr="00695D29" w:rsidRDefault="00DA4441" w:rsidP="00D135A9">
            <w:pPr>
              <w:pStyle w:val="Kopnormaal"/>
              <w:rPr>
                <w:lang w:val="nl-NL"/>
              </w:rPr>
            </w:pPr>
            <w:r w:rsidRPr="00695D29">
              <w:rPr>
                <w:lang w:val="nl-NL"/>
              </w:rPr>
              <w:t>Wil je nog iets anders gaan doen?</w:t>
            </w:r>
          </w:p>
          <w:p w14:paraId="21DA5C36" w14:textId="099A1E69" w:rsidR="00DA4441" w:rsidRPr="00695D29" w:rsidRDefault="00AB6F97" w:rsidP="003B27A1">
            <w:pPr>
              <w:pStyle w:val="Basistekst"/>
              <w:rPr>
                <w:lang w:val="nl-NL"/>
              </w:rPr>
            </w:pPr>
            <w:r w:rsidRPr="00AB6F97">
              <w:rPr>
                <w:highlight w:val="yellow"/>
                <w:lang w:val="nl-NL"/>
              </w:rPr>
              <w:t>Optioneel</w:t>
            </w:r>
            <w:r>
              <w:rPr>
                <w:lang w:val="nl-NL"/>
              </w:rPr>
              <w:t xml:space="preserve"> </w:t>
            </w:r>
            <w:r w:rsidR="00A65ADC" w:rsidRPr="00695D29">
              <w:rPr>
                <w:lang w:val="nl-NL"/>
              </w:rPr>
              <w:t>Als je naast je werk bij ons ook ergens anders betaalde of onbetaalde nevenwerkzaamheden wilt verrichten dan meld je dat vooraf en schriftelijk bij ons. Wij horen dan graag van jou wat die werkzaamheden inhouden en hoeveel tijd daarmee gemoeid is. Waarom vragen wij dit van je? Het is belangrijk om de wettelijke regels over arbeids- en rusttijden na te leven. Wij zullen die nevenwerkzaamheden niet toestaan wanneer die andere werkzaamheden onze belangen schaden of door die werkzaamheden de regels over arbeids- en rusttijden worden overtreden of er op sprake is van een andere gegronde reden. Zie hiervoor ook de cao. Aan het verlenen van toestemming kunnen wij voorwaarden verbinden, zoals over de duur en/of omvang van je nevenwerkzaamheden. Leef je deze bepaling niet na, dan geldt de boetebepaling uit deze overeenkomst.</w:t>
            </w:r>
          </w:p>
        </w:tc>
      </w:tr>
      <w:tr w:rsidR="00DA4441" w:rsidRPr="00B93CD6" w14:paraId="42365090" w14:textId="77777777" w:rsidTr="00FE4E0F">
        <w:trPr>
          <w:trHeight w:val="130"/>
        </w:trPr>
        <w:tc>
          <w:tcPr>
            <w:tcW w:w="10440" w:type="dxa"/>
            <w:gridSpan w:val="2"/>
            <w:shd w:val="clear" w:color="auto" w:fill="auto"/>
          </w:tcPr>
          <w:p w14:paraId="76A99D1B" w14:textId="77777777" w:rsidR="00DA4441" w:rsidRPr="00695D29" w:rsidRDefault="00DA4441" w:rsidP="00DA4441">
            <w:pPr>
              <w:pStyle w:val="GraphicAnchor"/>
              <w:rPr>
                <w:lang w:val="nl-NL"/>
              </w:rPr>
            </w:pPr>
          </w:p>
          <w:p w14:paraId="75D3F65F" w14:textId="77777777" w:rsidR="00DA4441" w:rsidRPr="00695D29" w:rsidRDefault="00DA4441" w:rsidP="00DA4441">
            <w:pPr>
              <w:pStyle w:val="GraphicAnchor"/>
              <w:rPr>
                <w:lang w:val="nl-NL"/>
              </w:rPr>
            </w:pPr>
          </w:p>
          <w:p w14:paraId="097ACABF" w14:textId="77777777" w:rsidR="00D135A9" w:rsidRPr="00695D29" w:rsidRDefault="00D135A9" w:rsidP="00DA4441">
            <w:pPr>
              <w:pStyle w:val="GraphicAnchor"/>
              <w:rPr>
                <w:lang w:val="nl-NL"/>
              </w:rPr>
            </w:pPr>
          </w:p>
          <w:p w14:paraId="5A7E8161" w14:textId="5F9F9DEF" w:rsidR="00D135A9" w:rsidRPr="00695D29" w:rsidRDefault="00D135A9" w:rsidP="00DA4441">
            <w:pPr>
              <w:pStyle w:val="GraphicAnchor"/>
              <w:rPr>
                <w:lang w:val="nl-NL"/>
              </w:rPr>
            </w:pPr>
          </w:p>
        </w:tc>
      </w:tr>
      <w:tr w:rsidR="00DA4441" w:rsidRPr="00B93CD6" w14:paraId="789B6CD3" w14:textId="77777777" w:rsidTr="00731F7D">
        <w:trPr>
          <w:trHeight w:val="2626"/>
        </w:trPr>
        <w:tc>
          <w:tcPr>
            <w:tcW w:w="2410" w:type="dxa"/>
            <w:shd w:val="clear" w:color="auto" w:fill="auto"/>
          </w:tcPr>
          <w:p w14:paraId="36CB36EC" w14:textId="51764342" w:rsidR="00DA4441" w:rsidRPr="00695D29" w:rsidRDefault="00DA4441" w:rsidP="00DA4441">
            <w:pPr>
              <w:pStyle w:val="Basistekst"/>
              <w:rPr>
                <w:lang w:val="nl-NL"/>
              </w:rPr>
            </w:pPr>
            <w:r w:rsidRPr="00695D29">
              <w:rPr>
                <w:noProof/>
                <w:lang w:val="nl-NL"/>
              </w:rPr>
              <mc:AlternateContent>
                <mc:Choice Requires="wpg">
                  <w:drawing>
                    <wp:anchor distT="0" distB="0" distL="114300" distR="114300" simplePos="0" relativeHeight="251811840" behindDoc="0" locked="0" layoutInCell="1" allowOverlap="1" wp14:anchorId="40FF2453" wp14:editId="31235FDD">
                      <wp:simplePos x="0" y="0"/>
                      <wp:positionH relativeFrom="margin">
                        <wp:align>center</wp:align>
                      </wp:positionH>
                      <wp:positionV relativeFrom="margin">
                        <wp:align>top</wp:align>
                      </wp:positionV>
                      <wp:extent cx="1266093" cy="1266093"/>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17" name="Oval 17"/>
                              <wps:cNvSpPr/>
                              <wps:spPr>
                                <a:xfrm>
                                  <a:off x="0" y="0"/>
                                  <a:ext cx="1266093" cy="1266093"/>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11016" y="180870"/>
                                  <a:ext cx="867410" cy="867410"/>
                                </a:xfrm>
                                <a:prstGeom prst="rect">
                                  <a:avLst/>
                                </a:prstGeom>
                              </pic:spPr>
                            </pic:pic>
                          </wpg:wgp>
                        </a:graphicData>
                      </a:graphic>
                    </wp:anchor>
                  </w:drawing>
                </mc:Choice>
                <mc:Fallback>
                  <w:pict>
                    <v:group w14:anchorId="79D7F8B4" id="Group 19" o:spid="_x0000_s1026" style="position:absolute;margin-left:0;margin-top:0;width:99.7pt;height:99.7pt;z-index:251811840;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">
                      <v:oval id="Oval 17"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" fillcolor="#ee7800 [3205]" stroked="f"/>
                      <v:shape id="Picture 18" o:spid="_x0000_s1028" type="#_x0000_t75" style="position:absolute;left:2110;top:1808;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">
                        <v:imagedata r:id="rId27" o:title=""/>
                      </v:shape>
                      <w10:wrap type="square" anchorx="margin" anchory="margin"/>
                    </v:group>
                  </w:pict>
                </mc:Fallback>
              </mc:AlternateContent>
            </w:r>
          </w:p>
        </w:tc>
        <w:tc>
          <w:tcPr>
            <w:tcW w:w="8030" w:type="dxa"/>
          </w:tcPr>
          <w:p w14:paraId="5F9D1E87" w14:textId="1E60556D" w:rsidR="00DA4441" w:rsidRPr="00695D29" w:rsidRDefault="00DA4441" w:rsidP="00D135A9">
            <w:pPr>
              <w:pStyle w:val="Kopnormaal2"/>
              <w:rPr>
                <w:lang w:val="nl-NL"/>
              </w:rPr>
            </w:pPr>
            <w:r w:rsidRPr="00695D29">
              <w:rPr>
                <w:lang w:val="nl-NL"/>
              </w:rPr>
              <w:t>Boete</w:t>
            </w:r>
          </w:p>
          <w:p w14:paraId="2D06CAB6" w14:textId="6EB5607B" w:rsidR="00DA4441" w:rsidRPr="00695D29" w:rsidRDefault="00AB6F97" w:rsidP="00DA4441">
            <w:pPr>
              <w:pStyle w:val="Basistekst"/>
              <w:rPr>
                <w:lang w:val="nl-NL"/>
              </w:rPr>
            </w:pPr>
            <w:r w:rsidRPr="00AB6F97">
              <w:rPr>
                <w:highlight w:val="yellow"/>
                <w:lang w:val="nl-NL"/>
              </w:rPr>
              <w:t>Optioneel</w:t>
            </w:r>
            <w:r>
              <w:rPr>
                <w:lang w:val="nl-NL"/>
              </w:rPr>
              <w:t xml:space="preserve"> </w:t>
            </w:r>
            <w:r w:rsidR="00DA4441" w:rsidRPr="00695D29">
              <w:rPr>
                <w:lang w:val="nl-NL"/>
              </w:rPr>
              <w:t>Als je de bepaling(en) over geheimhouding en/of nevenwerkzaamheden niet naleeft, kan dit schadelijk zijn voor onze organisatie. Je moet ons in dat geval een boete betalen van € [</w:t>
            </w:r>
            <w:r w:rsidR="00DA4441" w:rsidRPr="00695D29">
              <w:rPr>
                <w:highlight w:val="yellow"/>
                <w:lang w:val="nl-NL"/>
              </w:rPr>
              <w:t>1.500,-</w:t>
            </w:r>
            <w:r w:rsidR="00DA4441" w:rsidRPr="00695D29">
              <w:rPr>
                <w:lang w:val="nl-NL"/>
              </w:rPr>
              <w:t>] per overtreding. Wij hoeven je daarvoor niet eerst nog eens extra te wijzen op deze verplichting. De boete stijgt met een bedrag van € [</w:t>
            </w:r>
            <w:r w:rsidR="00DA4441" w:rsidRPr="00695D29">
              <w:rPr>
                <w:highlight w:val="yellow"/>
                <w:lang w:val="nl-NL"/>
              </w:rPr>
              <w:t>500,-</w:t>
            </w:r>
            <w:r w:rsidR="00DA4441" w:rsidRPr="00695D29">
              <w:rPr>
                <w:lang w:val="nl-NL"/>
              </w:rPr>
              <w:t>] voor elke dag dat de overtreding voortduurt. Je koopt met de betaling van de boete niet je verplichting af. Je bent ons deze boete dus ook verschuldigd als we de rechter vragen jou te verplichten je aan deze geheimhoudingsplicht te houden en/of wanneer wij de rechter vragen om jou te verplichten om ons de schade te vergoeden die wij door de schending van de bepaling over nevenwerkzaamheden leiden. In dat geval gelden de door jou verschuldigde boetes als een vast voorschot op de schadevergoeding. We wijken hiermee af van artikel 7:650 lid 3, 4 en 5 van het Burgerlijk wetboek.</w:t>
            </w:r>
          </w:p>
        </w:tc>
      </w:tr>
      <w:tr w:rsidR="00DA4441" w:rsidRPr="00B93CD6" w14:paraId="34256BF4" w14:textId="77777777" w:rsidTr="008E12F9">
        <w:trPr>
          <w:trHeight w:val="83"/>
        </w:trPr>
        <w:tc>
          <w:tcPr>
            <w:tcW w:w="10440" w:type="dxa"/>
            <w:gridSpan w:val="2"/>
            <w:shd w:val="clear" w:color="auto" w:fill="auto"/>
          </w:tcPr>
          <w:p w14:paraId="2DB47BB4" w14:textId="293896D9" w:rsidR="00DA4441" w:rsidRPr="00695D29" w:rsidRDefault="00DA4441" w:rsidP="00DA4441">
            <w:pPr>
              <w:pStyle w:val="GraphicAnchor"/>
              <w:rPr>
                <w:lang w:val="nl-NL"/>
              </w:rPr>
            </w:pPr>
          </w:p>
          <w:p w14:paraId="7AFFDA92" w14:textId="447107C7" w:rsidR="00DA4441" w:rsidRPr="00695D29" w:rsidRDefault="00DA4441" w:rsidP="00DA4441">
            <w:pPr>
              <w:pStyle w:val="GraphicAnchor"/>
              <w:rPr>
                <w:lang w:val="nl-NL"/>
              </w:rPr>
            </w:pPr>
          </w:p>
          <w:p w14:paraId="3F443722" w14:textId="77777777" w:rsidR="00DA4441" w:rsidRPr="00695D29" w:rsidRDefault="00DA4441" w:rsidP="00DA4441">
            <w:pPr>
              <w:pStyle w:val="GraphicAnchor"/>
              <w:rPr>
                <w:lang w:val="nl-NL"/>
              </w:rPr>
            </w:pPr>
          </w:p>
          <w:p w14:paraId="54D2C03B" w14:textId="4A89167A" w:rsidR="00DA4441" w:rsidRPr="00695D29" w:rsidRDefault="00DA4441" w:rsidP="00DA4441">
            <w:pPr>
              <w:pStyle w:val="GraphicAnchor"/>
              <w:rPr>
                <w:lang w:val="nl-NL"/>
              </w:rPr>
            </w:pPr>
          </w:p>
        </w:tc>
      </w:tr>
      <w:tr w:rsidR="00DA4441" w:rsidRPr="00B93CD6" w14:paraId="526CAC74" w14:textId="77777777" w:rsidTr="00695D29">
        <w:trPr>
          <w:cantSplit/>
          <w:trHeight w:val="2626"/>
        </w:trPr>
        <w:tc>
          <w:tcPr>
            <w:tcW w:w="2410" w:type="dxa"/>
            <w:shd w:val="clear" w:color="auto" w:fill="auto"/>
          </w:tcPr>
          <w:p w14:paraId="55EEE392" w14:textId="08301EBD" w:rsidR="00DA4441" w:rsidRPr="00695D29" w:rsidRDefault="00DA4441" w:rsidP="00DA4441">
            <w:pPr>
              <w:pStyle w:val="Basistekst"/>
              <w:rPr>
                <w:lang w:val="nl-NL"/>
              </w:rPr>
            </w:pPr>
            <w:r w:rsidRPr="00695D29">
              <w:rPr>
                <w:noProof/>
                <w:lang w:val="nl-NL"/>
              </w:rPr>
              <w:lastRenderedPageBreak/>
              <mc:AlternateContent>
                <mc:Choice Requires="wpg">
                  <w:drawing>
                    <wp:anchor distT="0" distB="0" distL="114300" distR="114300" simplePos="0" relativeHeight="251812864" behindDoc="0" locked="0" layoutInCell="1" allowOverlap="1" wp14:anchorId="2C4D5EC0" wp14:editId="35216505">
                      <wp:simplePos x="0" y="0"/>
                      <wp:positionH relativeFrom="margin">
                        <wp:align>center</wp:align>
                      </wp:positionH>
                      <wp:positionV relativeFrom="margin">
                        <wp:align>top</wp:align>
                      </wp:positionV>
                      <wp:extent cx="1266093" cy="1266093"/>
                      <wp:effectExtent l="0" t="0" r="0" b="0"/>
                      <wp:wrapSquare wrapText="bothSides"/>
                      <wp:docPr id="34" name="Group 34"/>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21" name="Oval 21"/>
                              <wps:cNvSpPr/>
                              <wps:spPr>
                                <a:xfrm>
                                  <a:off x="0" y="0"/>
                                  <a:ext cx="1266093" cy="1266093"/>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0967" y="180870"/>
                                  <a:ext cx="867410" cy="867410"/>
                                </a:xfrm>
                                <a:prstGeom prst="rect">
                                  <a:avLst/>
                                </a:prstGeom>
                              </pic:spPr>
                            </pic:pic>
                          </wpg:wgp>
                        </a:graphicData>
                      </a:graphic>
                    </wp:anchor>
                  </w:drawing>
                </mc:Choice>
                <mc:Fallback>
                  <w:pict>
                    <v:group w14:anchorId="02BA33BF" id="Group 34" o:spid="_x0000_s1026" style="position:absolute;margin-left:0;margin-top:0;width:99.7pt;height:99.7pt;z-index:251812864;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">
                      <v:oval id="Oval 21"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" fillcolor="#a91480 [3204]" stroked="f"/>
                      <v:shape id="Picture 22" o:spid="_x0000_s1028" type="#_x0000_t75" style="position:absolute;left:2009;top:1808;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">
                        <v:imagedata r:id="rId29" o:title=""/>
                      </v:shape>
                      <w10:wrap type="square" anchorx="margin" anchory="margin"/>
                    </v:group>
                  </w:pict>
                </mc:Fallback>
              </mc:AlternateContent>
            </w:r>
          </w:p>
        </w:tc>
        <w:tc>
          <w:tcPr>
            <w:tcW w:w="8030" w:type="dxa"/>
          </w:tcPr>
          <w:p w14:paraId="27773823" w14:textId="70B9F6A9" w:rsidR="00DA4441" w:rsidRPr="00695D29" w:rsidRDefault="00DA4441" w:rsidP="00D135A9">
            <w:pPr>
              <w:pStyle w:val="Kopnormaal"/>
              <w:rPr>
                <w:lang w:val="nl-NL"/>
              </w:rPr>
            </w:pPr>
            <w:r w:rsidRPr="00695D29">
              <w:rPr>
                <w:rStyle w:val="Intensievebenadrukking"/>
                <w:i w:val="0"/>
                <w:iCs w:val="0"/>
                <w:lang w:val="nl-NL"/>
              </w:rPr>
              <w:t>Het einde van je arbeidsovereenkomst</w:t>
            </w:r>
          </w:p>
          <w:p w14:paraId="0AE2DA5A" w14:textId="77777777" w:rsidR="00560DE4" w:rsidRPr="00695D29" w:rsidRDefault="00DA4441" w:rsidP="00560DE4">
            <w:pPr>
              <w:pStyle w:val="Basistekst"/>
              <w:numPr>
                <w:ilvl w:val="0"/>
                <w:numId w:val="22"/>
              </w:numPr>
              <w:rPr>
                <w:lang w:val="nl-NL"/>
              </w:rPr>
            </w:pPr>
            <w:r w:rsidRPr="00695D29">
              <w:rPr>
                <w:highlight w:val="yellow"/>
                <w:lang w:val="nl-NL"/>
              </w:rPr>
              <w:t>Optioneel</w:t>
            </w:r>
            <w:r w:rsidRPr="00695D29">
              <w:rPr>
                <w:lang w:val="nl-NL"/>
              </w:rPr>
              <w:t xml:space="preserve"> </w:t>
            </w:r>
            <w:r w:rsidRPr="00695D29">
              <w:rPr>
                <w:highlight w:val="yellow"/>
                <w:lang w:val="nl-NL"/>
              </w:rPr>
              <w:t>(niet in een arbeidsovereenkomst met een maximale duur van 6 maanden)</w:t>
            </w:r>
            <w:r w:rsidRPr="00695D29">
              <w:rPr>
                <w:lang w:val="nl-NL"/>
              </w:rPr>
              <w:t>: Proeftijd? Ja, deze duurt [</w:t>
            </w:r>
            <w:r w:rsidRPr="00695D29">
              <w:rPr>
                <w:highlight w:val="yellow"/>
                <w:lang w:val="nl-NL"/>
              </w:rPr>
              <w:t>1 maand/2 maanden</w:t>
            </w:r>
            <w:r w:rsidRPr="00695D29">
              <w:rPr>
                <w:lang w:val="nl-NL"/>
              </w:rPr>
              <w:t xml:space="preserve">]. Tijdens die periode kunnen we kijken of we bij elkaar passen. Zo niet, kan jij de arbeidsovereenkomst beëindigen zonder vermelding van de reden. Wij kunnen dat ook. Er geldt dan geen opzegtermijn. </w:t>
            </w:r>
          </w:p>
          <w:p w14:paraId="108F018F" w14:textId="77777777" w:rsidR="00560DE4" w:rsidRPr="00695D29" w:rsidRDefault="00DA4441" w:rsidP="00560DE4">
            <w:pPr>
              <w:pStyle w:val="Basistekst"/>
              <w:numPr>
                <w:ilvl w:val="0"/>
                <w:numId w:val="22"/>
              </w:numPr>
              <w:rPr>
                <w:lang w:val="nl-NL"/>
              </w:rPr>
            </w:pPr>
            <w:r w:rsidRPr="00695D29">
              <w:rPr>
                <w:highlight w:val="yellow"/>
                <w:lang w:val="nl-NL"/>
              </w:rPr>
              <w:t>Optioneel</w:t>
            </w:r>
            <w:r w:rsidRPr="00695D29">
              <w:rPr>
                <w:lang w:val="nl-NL"/>
              </w:rPr>
              <w:t xml:space="preserve">: </w:t>
            </w:r>
            <w:r w:rsidR="00A65ADC" w:rsidRPr="00695D29">
              <w:rPr>
                <w:lang w:val="nl-NL"/>
              </w:rPr>
              <w:t>Je kunt deze arbeidsovereenkomst tussentijds opzeggen. Dat doe je schriftelijk. De opzegtermijn is vier dagen en volgt uit de cao</w:t>
            </w:r>
            <w:r w:rsidRPr="00695D29">
              <w:rPr>
                <w:lang w:val="nl-NL"/>
              </w:rPr>
              <w:t xml:space="preserve">. </w:t>
            </w:r>
          </w:p>
          <w:p w14:paraId="7CD7AEBA" w14:textId="77777777" w:rsidR="00560DE4" w:rsidRPr="00695D29" w:rsidRDefault="00A65ADC" w:rsidP="00560DE4">
            <w:pPr>
              <w:pStyle w:val="Basistekst"/>
              <w:numPr>
                <w:ilvl w:val="0"/>
                <w:numId w:val="22"/>
              </w:numPr>
              <w:rPr>
                <w:lang w:val="nl-NL"/>
              </w:rPr>
            </w:pPr>
            <w:r w:rsidRPr="00695D29">
              <w:rPr>
                <w:lang w:val="nl-NL"/>
              </w:rPr>
              <w:t>Voor het beëindigen van je arbeidsovereenkomst gelden de wettelijke regels (boek 7, titel 10 Burgerlijk Wetboek) en de cao. Als wij de arbeidsovereenkomst opzeggen, geldt er voor ons een opzegtermijn van twee maanden.</w:t>
            </w:r>
          </w:p>
          <w:p w14:paraId="09525840" w14:textId="77777777" w:rsidR="00560DE4" w:rsidRPr="00695D29" w:rsidRDefault="00A65ADC" w:rsidP="00560DE4">
            <w:pPr>
              <w:pStyle w:val="Basistekst"/>
              <w:numPr>
                <w:ilvl w:val="0"/>
                <w:numId w:val="22"/>
              </w:numPr>
              <w:rPr>
                <w:lang w:val="nl-NL"/>
              </w:rPr>
            </w:pPr>
            <w:r w:rsidRPr="00695D29">
              <w:rPr>
                <w:lang w:val="nl-NL"/>
              </w:rPr>
              <w:t>Als je arbeidsovereenkomst eindigt mogen we vakantietoeslag en te veel of te weinig opgenomen vakantiedagen verrekenen met je laatste salaris en/of de eindafrekening.</w:t>
            </w:r>
          </w:p>
          <w:p w14:paraId="2264BD47" w14:textId="77777777" w:rsidR="00560DE4" w:rsidRPr="00695D29" w:rsidRDefault="00A65ADC" w:rsidP="00560DE4">
            <w:pPr>
              <w:pStyle w:val="Basistekst"/>
              <w:numPr>
                <w:ilvl w:val="0"/>
                <w:numId w:val="22"/>
              </w:numPr>
              <w:rPr>
                <w:lang w:val="nl-NL"/>
              </w:rPr>
            </w:pPr>
            <w:r w:rsidRPr="00695D29">
              <w:rPr>
                <w:lang w:val="nl-NL"/>
              </w:rPr>
              <w:t>Uiterlijk een maand voor de einddatum van deze arbeidsovereenkomst laten we je schriftelijk weten of we deze overeenkomst willen verlengen of niet. Zo ja, laten we je daarbij weten welke voorwaarden er gelden bij verlenging.</w:t>
            </w:r>
          </w:p>
          <w:p w14:paraId="35EAD786" w14:textId="0C57E123" w:rsidR="00A65ADC" w:rsidRPr="00695D29" w:rsidRDefault="00A65ADC" w:rsidP="00560DE4">
            <w:pPr>
              <w:pStyle w:val="Basistekst"/>
              <w:numPr>
                <w:ilvl w:val="0"/>
                <w:numId w:val="22"/>
              </w:numPr>
              <w:rPr>
                <w:lang w:val="nl-NL"/>
              </w:rPr>
            </w:pPr>
            <w:r w:rsidRPr="00695D29">
              <w:rPr>
                <w:lang w:val="nl-NL"/>
              </w:rPr>
              <w:t>Deze arbeidsovereenkomst eindigt automatisch op de dag direct voor de dag dat je de voor jou geldende AOW-gerechtigde leeftijd bereikt.</w:t>
            </w:r>
          </w:p>
          <w:p w14:paraId="489D37A6" w14:textId="7B746163" w:rsidR="00DA4441" w:rsidRPr="00695D29" w:rsidRDefault="00DA4441" w:rsidP="00A65ADC">
            <w:pPr>
              <w:pStyle w:val="Basistekst"/>
              <w:numPr>
                <w:ilvl w:val="0"/>
                <w:numId w:val="22"/>
              </w:numPr>
              <w:rPr>
                <w:i/>
                <w:lang w:val="nl-NL"/>
              </w:rPr>
            </w:pPr>
            <w:r w:rsidRPr="00695D29">
              <w:rPr>
                <w:highlight w:val="yellow"/>
                <w:lang w:val="nl-NL"/>
              </w:rPr>
              <w:t>Optioneel</w:t>
            </w:r>
            <w:r w:rsidRPr="00695D29">
              <w:rPr>
                <w:lang w:val="nl-NL"/>
              </w:rPr>
              <w:t>: Bij ziekte binnen 4 weken na het einde van je arbeidsovereenkomst, meldt je je bij ons ziek.</w:t>
            </w:r>
          </w:p>
        </w:tc>
      </w:tr>
      <w:tr w:rsidR="00DA4441" w:rsidRPr="00B93CD6" w14:paraId="557C794D" w14:textId="77777777" w:rsidTr="008E12F9">
        <w:trPr>
          <w:trHeight w:val="83"/>
        </w:trPr>
        <w:tc>
          <w:tcPr>
            <w:tcW w:w="10440" w:type="dxa"/>
            <w:gridSpan w:val="2"/>
            <w:shd w:val="clear" w:color="auto" w:fill="auto"/>
          </w:tcPr>
          <w:p w14:paraId="5854BEB8" w14:textId="77777777" w:rsidR="00DA4441" w:rsidRPr="00695D29" w:rsidRDefault="00DA4441" w:rsidP="00DA4441">
            <w:pPr>
              <w:pStyle w:val="GraphicAnchor"/>
              <w:rPr>
                <w:lang w:val="nl-NL"/>
              </w:rPr>
            </w:pPr>
          </w:p>
          <w:p w14:paraId="2B75F092" w14:textId="77777777" w:rsidR="00DA4441" w:rsidRPr="00695D29" w:rsidRDefault="00DA4441" w:rsidP="00DA4441">
            <w:pPr>
              <w:pStyle w:val="GraphicAnchor"/>
              <w:rPr>
                <w:lang w:val="nl-NL"/>
              </w:rPr>
            </w:pPr>
          </w:p>
          <w:p w14:paraId="5E73FF74" w14:textId="77777777" w:rsidR="00DA4441" w:rsidRPr="00695D29" w:rsidRDefault="00DA4441" w:rsidP="00DA4441">
            <w:pPr>
              <w:pStyle w:val="GraphicAnchor"/>
              <w:rPr>
                <w:lang w:val="nl-NL"/>
              </w:rPr>
            </w:pPr>
          </w:p>
          <w:p w14:paraId="593EB396" w14:textId="669ADF43" w:rsidR="00DA4441" w:rsidRPr="00695D29" w:rsidRDefault="00DA4441" w:rsidP="00DA4441">
            <w:pPr>
              <w:pStyle w:val="GraphicAnchor"/>
              <w:rPr>
                <w:lang w:val="nl-NL"/>
              </w:rPr>
            </w:pPr>
          </w:p>
        </w:tc>
      </w:tr>
      <w:tr w:rsidR="00DA4441" w:rsidRPr="00B93CD6" w14:paraId="121A6CB8" w14:textId="77777777" w:rsidTr="00731F7D">
        <w:trPr>
          <w:trHeight w:val="2626"/>
        </w:trPr>
        <w:tc>
          <w:tcPr>
            <w:tcW w:w="2410" w:type="dxa"/>
            <w:shd w:val="clear" w:color="auto" w:fill="auto"/>
          </w:tcPr>
          <w:p w14:paraId="5EEF03DE" w14:textId="3FC4A30F" w:rsidR="00DA4441" w:rsidRPr="00695D29" w:rsidRDefault="00DA4441" w:rsidP="00DA4441">
            <w:pPr>
              <w:pStyle w:val="Basistekst"/>
              <w:rPr>
                <w:lang w:val="nl-NL"/>
              </w:rPr>
            </w:pPr>
            <w:r w:rsidRPr="00695D29">
              <w:rPr>
                <w:noProof/>
                <w:lang w:val="nl-NL"/>
              </w:rPr>
              <mc:AlternateContent>
                <mc:Choice Requires="wpg">
                  <w:drawing>
                    <wp:anchor distT="0" distB="0" distL="114300" distR="114300" simplePos="0" relativeHeight="251813888" behindDoc="0" locked="0" layoutInCell="1" allowOverlap="1" wp14:anchorId="75B051C9" wp14:editId="5D2D5272">
                      <wp:simplePos x="0" y="0"/>
                      <wp:positionH relativeFrom="margin">
                        <wp:align>center</wp:align>
                      </wp:positionH>
                      <wp:positionV relativeFrom="margin">
                        <wp:align>top</wp:align>
                      </wp:positionV>
                      <wp:extent cx="1266093" cy="1266093"/>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24" name="Oval 24"/>
                              <wps:cNvSpPr/>
                              <wps:spPr>
                                <a:xfrm>
                                  <a:off x="0" y="0"/>
                                  <a:ext cx="1266093" cy="1266093"/>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1016" y="180870"/>
                                  <a:ext cx="867410" cy="867410"/>
                                </a:xfrm>
                                <a:prstGeom prst="rect">
                                  <a:avLst/>
                                </a:prstGeom>
                              </pic:spPr>
                            </pic:pic>
                          </wpg:wgp>
                        </a:graphicData>
                      </a:graphic>
                    </wp:anchor>
                  </w:drawing>
                </mc:Choice>
                <mc:Fallback>
                  <w:pict>
                    <v:group w14:anchorId="3687D29E" id="Group 26" o:spid="_x0000_s1026" style="position:absolute;margin-left:0;margin-top:0;width:99.7pt;height:99.7pt;z-index:251813888;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">
                      <v:oval id="Oval 24"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" fillcolor="#ee7800 [3205]" stroked="f"/>
                      <v:shape id="Picture 25" o:spid="_x0000_s1028" type="#_x0000_t75" style="position:absolute;left:2110;top:1808;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">
                        <v:imagedata r:id="rId31" o:title=""/>
                      </v:shape>
                      <w10:wrap type="square" anchorx="margin" anchory="margin"/>
                    </v:group>
                  </w:pict>
                </mc:Fallback>
              </mc:AlternateContent>
            </w:r>
          </w:p>
        </w:tc>
        <w:tc>
          <w:tcPr>
            <w:tcW w:w="8030" w:type="dxa"/>
          </w:tcPr>
          <w:p w14:paraId="26E74C3A" w14:textId="231BF77C" w:rsidR="00DA4441" w:rsidRPr="00695D29" w:rsidRDefault="00DA4441" w:rsidP="00D135A9">
            <w:pPr>
              <w:pStyle w:val="Kopnormaal2"/>
              <w:rPr>
                <w:lang w:val="nl-NL"/>
              </w:rPr>
            </w:pPr>
            <w:r w:rsidRPr="00695D29">
              <w:rPr>
                <w:rStyle w:val="Intensievebenadrukking"/>
                <w:i w:val="0"/>
                <w:iCs w:val="0"/>
                <w:color w:val="EE7800" w:themeColor="accent2"/>
                <w:lang w:val="nl-NL"/>
              </w:rPr>
              <w:t>Een paar laatste dingen nog</w:t>
            </w:r>
          </w:p>
          <w:p w14:paraId="4983F82E" w14:textId="6117AD20" w:rsidR="003C1A63" w:rsidRPr="00695D29" w:rsidRDefault="003C1A63" w:rsidP="00560DE4">
            <w:pPr>
              <w:pStyle w:val="Basistekst"/>
              <w:rPr>
                <w:lang w:val="nl-NL"/>
              </w:rPr>
            </w:pPr>
            <w:r w:rsidRPr="00695D29">
              <w:rPr>
                <w:lang w:val="nl-NL"/>
              </w:rPr>
              <w:t>We verstrekken je de bedrijfsmiddelen om jouw werk goed te kunnen doen en verwachten van je dat hiermee zorgvuldig omgaat. Laat het weten als je mogelijkheden voor verbetering ziet.</w:t>
            </w:r>
          </w:p>
          <w:p w14:paraId="645982CF" w14:textId="77777777" w:rsidR="003C1A63" w:rsidRPr="00695D29" w:rsidRDefault="003C1A63" w:rsidP="00560DE4">
            <w:pPr>
              <w:pStyle w:val="Basistekst"/>
              <w:rPr>
                <w:lang w:val="nl-NL"/>
              </w:rPr>
            </w:pPr>
          </w:p>
          <w:p w14:paraId="66D4CAA2" w14:textId="77777777" w:rsidR="003C1A63" w:rsidRPr="00695D29" w:rsidRDefault="003C1A63" w:rsidP="00560DE4">
            <w:pPr>
              <w:pStyle w:val="Basistekst"/>
              <w:rPr>
                <w:lang w:val="nl-NL"/>
              </w:rPr>
            </w:pPr>
            <w:r w:rsidRPr="00695D29">
              <w:rPr>
                <w:lang w:val="nl-NL"/>
              </w:rPr>
              <w:t xml:space="preserve">Heb je vragen of ideeën of zit je ergens mee: laat het ons vooral weten. Dan kunnen we de organisatie samen versterken. Erover praten en voorkomen dat er een probleem ontstaat is voor onze organisatie de basis voor goed sociaal samenwerken. Ontstaat er toch onenigheid? Dan proberen we dat samen op te lossen. Lukt dat niet en moet er toch een rechter beslissen, dan is Nederlands recht van toepassing. </w:t>
            </w:r>
          </w:p>
          <w:p w14:paraId="127448D2" w14:textId="4E771596" w:rsidR="00DA4441" w:rsidRPr="00695D29" w:rsidRDefault="00DA4441" w:rsidP="003C1A63">
            <w:pPr>
              <w:pStyle w:val="Basistekst"/>
              <w:ind w:left="0"/>
              <w:rPr>
                <w:lang w:val="nl-NL"/>
              </w:rPr>
            </w:pPr>
          </w:p>
        </w:tc>
      </w:tr>
      <w:tr w:rsidR="00DA4441" w:rsidRPr="00B93CD6" w14:paraId="41BE8EB1" w14:textId="77777777" w:rsidTr="00FC4F4E">
        <w:trPr>
          <w:trHeight w:val="83"/>
        </w:trPr>
        <w:tc>
          <w:tcPr>
            <w:tcW w:w="10440" w:type="dxa"/>
            <w:gridSpan w:val="2"/>
            <w:shd w:val="clear" w:color="auto" w:fill="auto"/>
          </w:tcPr>
          <w:p w14:paraId="547A7723" w14:textId="5B12FD19" w:rsidR="00DA4441" w:rsidRPr="00695D29" w:rsidRDefault="00DA4441" w:rsidP="00DA4441">
            <w:pPr>
              <w:pStyle w:val="GraphicAnchor"/>
              <w:rPr>
                <w:lang w:val="nl-NL"/>
              </w:rPr>
            </w:pPr>
          </w:p>
          <w:p w14:paraId="02849675" w14:textId="338CA8F9" w:rsidR="00DA4441" w:rsidRPr="00695D29" w:rsidRDefault="00DA4441" w:rsidP="00DA4441">
            <w:pPr>
              <w:pStyle w:val="GraphicAnchor"/>
              <w:rPr>
                <w:lang w:val="nl-NL"/>
              </w:rPr>
            </w:pPr>
          </w:p>
          <w:p w14:paraId="363B2137" w14:textId="77777777" w:rsidR="00DA4441" w:rsidRPr="00695D29" w:rsidRDefault="00DA4441" w:rsidP="00DA4441">
            <w:pPr>
              <w:pStyle w:val="GraphicAnchor"/>
              <w:rPr>
                <w:lang w:val="nl-NL"/>
              </w:rPr>
            </w:pPr>
          </w:p>
          <w:p w14:paraId="51FBBE40" w14:textId="7A381494" w:rsidR="00DA4441" w:rsidRPr="00695D29" w:rsidRDefault="00DA4441" w:rsidP="00DA4441">
            <w:pPr>
              <w:pStyle w:val="GraphicAnchor"/>
              <w:rPr>
                <w:lang w:val="nl-NL"/>
              </w:rPr>
            </w:pPr>
          </w:p>
        </w:tc>
      </w:tr>
    </w:tbl>
    <w:p w14:paraId="31BABE58" w14:textId="77DFCA0B" w:rsidR="00296894" w:rsidRPr="00695D29" w:rsidRDefault="00296894" w:rsidP="00FA1C1E">
      <w:pPr>
        <w:pStyle w:val="GraphicAnchor"/>
        <w:rPr>
          <w:lang w:val="nl-NL"/>
        </w:rPr>
      </w:pPr>
    </w:p>
    <w:p w14:paraId="5F56F5B1" w14:textId="77777777" w:rsidR="00296894" w:rsidRPr="00695D29" w:rsidRDefault="00296894">
      <w:pPr>
        <w:rPr>
          <w:sz w:val="10"/>
          <w:lang w:val="nl-NL"/>
        </w:rPr>
      </w:pPr>
      <w:r w:rsidRPr="00695D29">
        <w:rPr>
          <w:lang w:val="nl-NL"/>
        </w:rPr>
        <w:br w:type="page"/>
      </w:r>
    </w:p>
    <w:tbl>
      <w:tblPr>
        <w:tblW w:w="10440" w:type="dxa"/>
        <w:tblLayout w:type="fixed"/>
        <w:tblLook w:val="0600" w:firstRow="0" w:lastRow="0" w:firstColumn="0" w:lastColumn="0" w:noHBand="1" w:noVBand="1"/>
      </w:tblPr>
      <w:tblGrid>
        <w:gridCol w:w="2410"/>
        <w:gridCol w:w="8030"/>
      </w:tblGrid>
      <w:tr w:rsidR="00296894" w:rsidRPr="007206E5" w14:paraId="2BD18C11" w14:textId="77777777" w:rsidTr="00B90B6F">
        <w:trPr>
          <w:trHeight w:val="2626"/>
        </w:trPr>
        <w:tc>
          <w:tcPr>
            <w:tcW w:w="2410" w:type="dxa"/>
            <w:shd w:val="clear" w:color="auto" w:fill="auto"/>
          </w:tcPr>
          <w:p w14:paraId="261C5E25" w14:textId="77777777" w:rsidR="00296894" w:rsidRPr="00695D29" w:rsidRDefault="00296894" w:rsidP="00B90B6F">
            <w:pPr>
              <w:pStyle w:val="Basistekst"/>
              <w:rPr>
                <w:lang w:val="nl-NL"/>
              </w:rPr>
            </w:pPr>
            <w:r w:rsidRPr="00695D29">
              <w:rPr>
                <w:noProof/>
                <w:lang w:val="nl-NL"/>
              </w:rPr>
              <w:lastRenderedPageBreak/>
              <mc:AlternateContent>
                <mc:Choice Requires="wpg">
                  <w:drawing>
                    <wp:anchor distT="0" distB="0" distL="114300" distR="114300" simplePos="0" relativeHeight="251798528" behindDoc="0" locked="0" layoutInCell="1" allowOverlap="1" wp14:anchorId="20F7447D" wp14:editId="2EC0D341">
                      <wp:simplePos x="0" y="0"/>
                      <wp:positionH relativeFrom="margin">
                        <wp:align>center</wp:align>
                      </wp:positionH>
                      <wp:positionV relativeFrom="margin">
                        <wp:align>top</wp:align>
                      </wp:positionV>
                      <wp:extent cx="1266093" cy="1266093"/>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32" name="Oval 32"/>
                              <wps:cNvSpPr/>
                              <wps:spPr>
                                <a:xfrm>
                                  <a:off x="0" y="0"/>
                                  <a:ext cx="1266093" cy="1266093"/>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11499" y="180870"/>
                                  <a:ext cx="867410" cy="867410"/>
                                </a:xfrm>
                                <a:prstGeom prst="rect">
                                  <a:avLst/>
                                </a:prstGeom>
                              </pic:spPr>
                            </pic:pic>
                          </wpg:wgp>
                        </a:graphicData>
                      </a:graphic>
                    </wp:anchor>
                  </w:drawing>
                </mc:Choice>
                <mc:Fallback>
                  <w:pict>
                    <v:group w14:anchorId="390249EC" id="Group 31" o:spid="_x0000_s1026" style="position:absolute;margin-left:0;margin-top:0;width:99.7pt;height:99.7pt;z-index:251798528;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">
                      <v:oval id="Oval 32"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" fillcolor="#a91480 [3204]" stroked="f"/>
                      <v:shape id="Picture 33" o:spid="_x0000_s1028" type="#_x0000_t75" style="position:absolute;left:3114;top:1808;width:8675;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">
                        <v:imagedata r:id="rId33" o:title=""/>
                      </v:shape>
                      <w10:wrap type="square" anchorx="margin" anchory="margin"/>
                    </v:group>
                  </w:pict>
                </mc:Fallback>
              </mc:AlternateContent>
            </w:r>
          </w:p>
        </w:tc>
        <w:tc>
          <w:tcPr>
            <w:tcW w:w="8030" w:type="dxa"/>
          </w:tcPr>
          <w:p w14:paraId="0F4820D0" w14:textId="5D1F8747" w:rsidR="001057D6" w:rsidRPr="00695D29" w:rsidRDefault="00296894" w:rsidP="00D135A9">
            <w:pPr>
              <w:pStyle w:val="Kopgroot"/>
              <w:rPr>
                <w:lang w:val="nl-NL"/>
              </w:rPr>
            </w:pPr>
            <w:r w:rsidRPr="00695D29">
              <w:rPr>
                <w:rStyle w:val="Intensievebenadrukking"/>
                <w:i w:val="0"/>
                <w:iCs w:val="0"/>
                <w:lang w:val="nl-NL"/>
              </w:rPr>
              <w:t>Ondertekening</w:t>
            </w:r>
          </w:p>
          <w:p w14:paraId="5C33B0F7" w14:textId="77777777" w:rsidR="003C1A63" w:rsidRPr="00695D29" w:rsidRDefault="003C1A63" w:rsidP="00560DE4">
            <w:pPr>
              <w:pStyle w:val="Basistekst"/>
              <w:rPr>
                <w:lang w:val="nl-NL"/>
              </w:rPr>
            </w:pPr>
            <w:r w:rsidRPr="00695D29">
              <w:rPr>
                <w:lang w:val="nl-NL"/>
              </w:rPr>
              <w:t>Bij deze arbeidsovereenkomst horen een aantal bijlagen die onderdeel uitmaken van onze afspraken. Als je dit document én de bijlagen goed hebt gelezen én je stemt hiermee in, plaats dan je handtekening hieronder dan gaan we samen op weg. Veel succes en werkplezier gewenst!</w:t>
            </w:r>
          </w:p>
          <w:p w14:paraId="35F37254" w14:textId="47B9DBBF" w:rsidR="00296894" w:rsidRPr="00695D29" w:rsidRDefault="00296894" w:rsidP="00B90B6F">
            <w:pPr>
              <w:pStyle w:val="Basistekst"/>
              <w:rPr>
                <w:lang w:val="nl-NL"/>
              </w:rPr>
            </w:pPr>
          </w:p>
          <w:p w14:paraId="5F5BDEA5" w14:textId="3C929F06" w:rsidR="00833FCF" w:rsidRPr="00695D29" w:rsidRDefault="00296894" w:rsidP="00833FCF">
            <w:pPr>
              <w:pStyle w:val="Basistekst"/>
              <w:rPr>
                <w:rStyle w:val="Intensievebenadrukking"/>
                <w:i w:val="0"/>
                <w:iCs w:val="0"/>
                <w:color w:val="000000" w:themeColor="text1"/>
                <w:lang w:val="nl-NL"/>
              </w:rPr>
            </w:pPr>
            <w:r w:rsidRPr="00695D29">
              <w:rPr>
                <w:rStyle w:val="Intensievebenadrukking"/>
                <w:i w:val="0"/>
                <w:iCs w:val="0"/>
                <w:color w:val="000000" w:themeColor="text1"/>
                <w:lang w:val="nl-NL"/>
              </w:rPr>
              <w:t>[</w:t>
            </w:r>
            <w:r w:rsidR="00833FCF" w:rsidRPr="00695D29">
              <w:rPr>
                <w:rStyle w:val="Intensievebenadrukking"/>
                <w:i w:val="0"/>
                <w:iCs w:val="0"/>
                <w:color w:val="000000" w:themeColor="text1"/>
                <w:highlight w:val="yellow"/>
                <w:lang w:val="nl-NL"/>
              </w:rPr>
              <w:t>N</w:t>
            </w:r>
            <w:r w:rsidRPr="00695D29">
              <w:rPr>
                <w:rStyle w:val="Intensievebenadrukking"/>
                <w:i w:val="0"/>
                <w:iCs w:val="0"/>
                <w:color w:val="000000" w:themeColor="text1"/>
                <w:highlight w:val="yellow"/>
                <w:lang w:val="nl-NL"/>
              </w:rPr>
              <w:t>aam en adres organisatie</w:t>
            </w:r>
            <w:r w:rsidRPr="00695D29">
              <w:rPr>
                <w:rStyle w:val="Intensievebenadrukking"/>
                <w:i w:val="0"/>
                <w:iCs w:val="0"/>
                <w:color w:val="000000" w:themeColor="text1"/>
                <w:lang w:val="nl-NL"/>
              </w:rPr>
              <w:t xml:space="preserve">], </w:t>
            </w:r>
            <w:r w:rsidR="00833FCF" w:rsidRPr="00695D29">
              <w:rPr>
                <w:rStyle w:val="Intensievebenadrukking"/>
                <w:i w:val="0"/>
                <w:iCs w:val="0"/>
                <w:color w:val="000000" w:themeColor="text1"/>
                <w:lang w:val="nl-NL"/>
              </w:rPr>
              <w:br/>
            </w:r>
            <w:r w:rsidR="000A6E37" w:rsidRPr="00695D29">
              <w:rPr>
                <w:rStyle w:val="Intensievebenadrukking"/>
                <w:i w:val="0"/>
                <w:iCs w:val="0"/>
                <w:color w:val="000000" w:themeColor="text1"/>
                <w:lang w:val="nl-NL"/>
              </w:rPr>
              <w:t>D</w:t>
            </w:r>
            <w:r w:rsidRPr="00695D29">
              <w:rPr>
                <w:rStyle w:val="Intensievebenadrukking"/>
                <w:i w:val="0"/>
                <w:iCs w:val="0"/>
                <w:color w:val="000000" w:themeColor="text1"/>
                <w:lang w:val="nl-NL"/>
              </w:rPr>
              <w:t>atum van ondertekening</w:t>
            </w:r>
            <w:r w:rsidR="000A6E37" w:rsidRPr="00695D29">
              <w:rPr>
                <w:rStyle w:val="Intensievebenadrukking"/>
                <w:i w:val="0"/>
                <w:iCs w:val="0"/>
                <w:color w:val="000000" w:themeColor="text1"/>
                <w:lang w:val="nl-NL"/>
              </w:rPr>
              <w:t xml:space="preserve">: </w:t>
            </w:r>
          </w:p>
          <w:p w14:paraId="638472F8" w14:textId="77777777" w:rsidR="00833FCF" w:rsidRPr="00695D29" w:rsidRDefault="00833FCF" w:rsidP="00833FCF">
            <w:pPr>
              <w:pStyle w:val="Basistekst"/>
              <w:rPr>
                <w:rStyle w:val="Intensievebenadrukking"/>
                <w:i w:val="0"/>
                <w:iCs w:val="0"/>
                <w:color w:val="000000" w:themeColor="text1"/>
                <w:lang w:val="nl-NL"/>
              </w:rPr>
            </w:pPr>
          </w:p>
          <w:p w14:paraId="489170C9" w14:textId="3F4F5603" w:rsidR="00833FCF" w:rsidRPr="00695D29" w:rsidRDefault="00833FCF" w:rsidP="00833FCF">
            <w:pPr>
              <w:pStyle w:val="Basistekst"/>
              <w:rPr>
                <w:u w:val="dotted"/>
                <w:lang w:val="nl-NL"/>
              </w:rPr>
            </w:pPr>
            <w:r w:rsidRPr="00695D29">
              <w:rPr>
                <w:rStyle w:val="Intensievebenadrukking"/>
                <w:i w:val="0"/>
                <w:iCs w:val="0"/>
                <w:color w:val="000000" w:themeColor="text1"/>
                <w:u w:val="dotted"/>
                <w:lang w:val="nl-NL"/>
              </w:rPr>
              <w:tab/>
            </w:r>
            <w:r w:rsidRPr="00695D29">
              <w:rPr>
                <w:rStyle w:val="Intensievebenadrukking"/>
                <w:i w:val="0"/>
                <w:iCs w:val="0"/>
                <w:color w:val="000000" w:themeColor="text1"/>
                <w:u w:val="dotted"/>
                <w:lang w:val="nl-NL"/>
              </w:rPr>
              <w:tab/>
            </w:r>
            <w:r w:rsidRPr="00695D29">
              <w:rPr>
                <w:rStyle w:val="Intensievebenadrukking"/>
                <w:i w:val="0"/>
                <w:iCs w:val="0"/>
                <w:color w:val="000000" w:themeColor="text1"/>
                <w:u w:val="dotted"/>
                <w:lang w:val="nl-NL"/>
              </w:rPr>
              <w:tab/>
            </w:r>
            <w:r w:rsidRPr="00695D29">
              <w:rPr>
                <w:rStyle w:val="Intensievebenadrukking"/>
                <w:i w:val="0"/>
                <w:iCs w:val="0"/>
                <w:color w:val="000000" w:themeColor="text1"/>
                <w:u w:val="dotted"/>
                <w:lang w:val="nl-NL"/>
              </w:rPr>
              <w:tab/>
            </w:r>
            <w:r w:rsidRPr="00695D29">
              <w:rPr>
                <w:rStyle w:val="Intensievebenadrukking"/>
                <w:i w:val="0"/>
                <w:iCs w:val="0"/>
                <w:color w:val="000000" w:themeColor="text1"/>
                <w:u w:val="dotted"/>
                <w:lang w:val="nl-NL"/>
              </w:rPr>
              <w:tab/>
            </w:r>
            <w:r w:rsidRPr="00695D29">
              <w:rPr>
                <w:rStyle w:val="Intensievebenadrukking"/>
                <w:i w:val="0"/>
                <w:iCs w:val="0"/>
                <w:color w:val="000000" w:themeColor="text1"/>
                <w:u w:val="dotted"/>
                <w:lang w:val="nl-NL"/>
              </w:rPr>
              <w:tab/>
            </w:r>
            <w:r w:rsidRPr="00695D29">
              <w:rPr>
                <w:rStyle w:val="Intensievebenadrukking"/>
                <w:i w:val="0"/>
                <w:iCs w:val="0"/>
                <w:color w:val="000000" w:themeColor="text1"/>
                <w:u w:val="dotted"/>
                <w:lang w:val="nl-NL"/>
              </w:rPr>
              <w:tab/>
            </w:r>
            <w:r w:rsidR="004C5587" w:rsidRPr="00695D29">
              <w:rPr>
                <w:rStyle w:val="Intensievebenadrukking"/>
                <w:i w:val="0"/>
                <w:iCs w:val="0"/>
                <w:color w:val="000000" w:themeColor="text1"/>
                <w:u w:val="dotted"/>
                <w:lang w:val="nl-NL"/>
              </w:rPr>
              <w:tab/>
            </w:r>
            <w:r w:rsidR="004C5587" w:rsidRPr="00695D29">
              <w:rPr>
                <w:rStyle w:val="Intensievebenadrukking"/>
                <w:i w:val="0"/>
                <w:iCs w:val="0"/>
                <w:color w:val="000000" w:themeColor="text1"/>
                <w:u w:val="dotted"/>
                <w:lang w:val="nl-NL"/>
              </w:rPr>
              <w:tab/>
            </w:r>
            <w:r w:rsidR="004C5587" w:rsidRPr="00695D29">
              <w:rPr>
                <w:rStyle w:val="Intensievebenadrukking"/>
                <w:i w:val="0"/>
                <w:iCs w:val="0"/>
                <w:color w:val="000000" w:themeColor="text1"/>
                <w:u w:val="dotted"/>
                <w:lang w:val="nl-NL"/>
              </w:rPr>
              <w:tab/>
            </w:r>
          </w:p>
          <w:p w14:paraId="62C7120E" w14:textId="2060844C" w:rsidR="00833FCF" w:rsidRPr="00695D29" w:rsidRDefault="00833FCF" w:rsidP="00833FCF">
            <w:pPr>
              <w:pStyle w:val="Basistekst"/>
              <w:ind w:left="0"/>
              <w:rPr>
                <w:lang w:val="nl-NL"/>
              </w:rPr>
            </w:pPr>
          </w:p>
          <w:p w14:paraId="1CFBD7F1" w14:textId="1C4F05E3" w:rsidR="00833FCF" w:rsidRPr="00695D29" w:rsidRDefault="004C5587" w:rsidP="004C5587">
            <w:pPr>
              <w:pStyle w:val="Basistekst"/>
              <w:ind w:left="0"/>
              <w:rPr>
                <w:lang w:val="nl-NL"/>
              </w:rPr>
            </w:pPr>
            <w:r w:rsidRPr="00695D29">
              <w:rPr>
                <w:lang w:val="nl-NL"/>
              </w:rPr>
              <w:t>[</w:t>
            </w:r>
            <w:r w:rsidR="00833FCF" w:rsidRPr="00695D29">
              <w:rPr>
                <w:highlight w:val="yellow"/>
                <w:lang w:val="nl-NL"/>
              </w:rPr>
              <w:t>N</w:t>
            </w:r>
            <w:r w:rsidR="00296894" w:rsidRPr="00695D29">
              <w:rPr>
                <w:highlight w:val="yellow"/>
                <w:lang w:val="nl-NL"/>
              </w:rPr>
              <w:t>aam en functie ondertekenaar namens werkgever</w:t>
            </w:r>
            <w:r w:rsidRPr="00695D29">
              <w:rPr>
                <w:lang w:val="nl-NL"/>
              </w:rPr>
              <w:t>]</w:t>
            </w:r>
          </w:p>
          <w:p w14:paraId="256574D8" w14:textId="35934E96" w:rsidR="00833FCF" w:rsidRPr="00695D29" w:rsidRDefault="00833FCF" w:rsidP="00833FCF">
            <w:pPr>
              <w:pStyle w:val="Basistekst"/>
              <w:rPr>
                <w:lang w:val="nl-NL"/>
              </w:rPr>
            </w:pPr>
            <w:r w:rsidRPr="00695D29">
              <w:rPr>
                <w:lang w:val="nl-NL"/>
              </w:rPr>
              <w:t>Handtekening:</w:t>
            </w:r>
          </w:p>
          <w:p w14:paraId="5D463EC5" w14:textId="254FD5EA" w:rsidR="004C5587" w:rsidRPr="00695D29" w:rsidRDefault="004C5587" w:rsidP="00833FCF">
            <w:pPr>
              <w:pStyle w:val="Basistekst"/>
              <w:rPr>
                <w:lang w:val="nl-NL"/>
              </w:rPr>
            </w:pPr>
          </w:p>
          <w:p w14:paraId="4611A653" w14:textId="366DD7EE" w:rsidR="00296894" w:rsidRPr="00695D29" w:rsidRDefault="00833FCF" w:rsidP="00833FCF">
            <w:pPr>
              <w:pStyle w:val="Basistekst"/>
              <w:rPr>
                <w:lang w:val="nl-NL"/>
              </w:rPr>
            </w:pP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00296894" w:rsidRPr="00695D29">
              <w:rPr>
                <w:lang w:val="nl-NL"/>
              </w:rPr>
              <w:tab/>
            </w:r>
          </w:p>
          <w:p w14:paraId="2E26A45B" w14:textId="1D316994" w:rsidR="00296894" w:rsidRPr="00695D29" w:rsidRDefault="00296894" w:rsidP="00833FCF">
            <w:pPr>
              <w:pStyle w:val="Basistekst"/>
              <w:rPr>
                <w:lang w:val="nl-NL"/>
              </w:rPr>
            </w:pPr>
          </w:p>
          <w:p w14:paraId="1B7C079C" w14:textId="4A2CABB2" w:rsidR="00296894" w:rsidRPr="00695D29" w:rsidRDefault="00296894" w:rsidP="00B90B6F">
            <w:pPr>
              <w:pStyle w:val="Basistekst"/>
              <w:rPr>
                <w:lang w:val="nl-NL"/>
              </w:rPr>
            </w:pPr>
            <w:r w:rsidRPr="00695D29">
              <w:rPr>
                <w:lang w:val="nl-NL"/>
              </w:rPr>
              <w:t>[</w:t>
            </w:r>
            <w:r w:rsidR="004C5587" w:rsidRPr="00695D29">
              <w:rPr>
                <w:highlight w:val="yellow"/>
                <w:lang w:val="nl-NL"/>
              </w:rPr>
              <w:t>N</w:t>
            </w:r>
            <w:r w:rsidRPr="00695D29">
              <w:rPr>
                <w:highlight w:val="yellow"/>
                <w:lang w:val="nl-NL"/>
              </w:rPr>
              <w:t>aam, adres, geboortedatum werknemer</w:t>
            </w:r>
            <w:r w:rsidRPr="00695D29">
              <w:rPr>
                <w:lang w:val="nl-NL"/>
              </w:rPr>
              <w:t>]</w:t>
            </w:r>
          </w:p>
          <w:p w14:paraId="5F3B2FC6" w14:textId="16637D56" w:rsidR="004C5587" w:rsidRPr="00695D29" w:rsidRDefault="004C5587" w:rsidP="004C5587">
            <w:pPr>
              <w:pStyle w:val="Basistekst"/>
              <w:rPr>
                <w:lang w:val="nl-NL"/>
              </w:rPr>
            </w:pPr>
            <w:r w:rsidRPr="00695D29">
              <w:rPr>
                <w:lang w:val="nl-NL"/>
              </w:rPr>
              <w:t>Handtekening</w:t>
            </w:r>
            <w:r w:rsidR="00DA1955" w:rsidRPr="00695D29">
              <w:rPr>
                <w:lang w:val="nl-NL"/>
              </w:rPr>
              <w:t xml:space="preserve"> werknemer</w:t>
            </w:r>
            <w:r w:rsidRPr="00695D29">
              <w:rPr>
                <w:lang w:val="nl-NL"/>
              </w:rPr>
              <w:t>:</w:t>
            </w:r>
          </w:p>
          <w:p w14:paraId="7CA497DE" w14:textId="2248D633" w:rsidR="004C5587" w:rsidRPr="00695D29" w:rsidRDefault="004C5587" w:rsidP="004C5587">
            <w:pPr>
              <w:pStyle w:val="Basistekst"/>
              <w:rPr>
                <w:lang w:val="nl-NL"/>
              </w:rPr>
            </w:pPr>
          </w:p>
          <w:p w14:paraId="2CB6FC5F" w14:textId="115455F3" w:rsidR="00296894" w:rsidRPr="00695D29" w:rsidRDefault="004C5587" w:rsidP="004C5587">
            <w:pPr>
              <w:pStyle w:val="Basistekst"/>
              <w:rPr>
                <w:u w:val="dotted"/>
                <w:lang w:val="nl-NL"/>
              </w:rPr>
            </w:pP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r w:rsidRPr="00695D29">
              <w:rPr>
                <w:u w:val="dotted"/>
                <w:lang w:val="nl-NL"/>
              </w:rPr>
              <w:tab/>
            </w:r>
          </w:p>
          <w:p w14:paraId="5B8F1CC1" w14:textId="08735834" w:rsidR="004C5587" w:rsidRPr="00695D29" w:rsidRDefault="004C5587" w:rsidP="004C5587">
            <w:pPr>
              <w:pStyle w:val="Basistekst"/>
              <w:rPr>
                <w:lang w:val="nl-NL"/>
              </w:rPr>
            </w:pPr>
          </w:p>
          <w:p w14:paraId="3399C6F6" w14:textId="157613C6" w:rsidR="00296894" w:rsidRPr="00695D29" w:rsidRDefault="00296894" w:rsidP="00D135A9">
            <w:pPr>
              <w:pStyle w:val="Kopnormaal"/>
              <w:rPr>
                <w:lang w:val="nl-NL"/>
              </w:rPr>
            </w:pPr>
            <w:r w:rsidRPr="00695D29">
              <w:rPr>
                <w:rStyle w:val="Intensievebenadrukking"/>
                <w:i w:val="0"/>
                <w:iCs w:val="0"/>
                <w:lang w:val="nl-NL"/>
              </w:rPr>
              <w:t>Welke documenten horen bij deze arbeidsovereenkomst?</w:t>
            </w:r>
          </w:p>
          <w:p w14:paraId="696866F3" w14:textId="2440E271" w:rsidR="00296894" w:rsidRPr="00695D29" w:rsidRDefault="00296894" w:rsidP="003C1A63">
            <w:pPr>
              <w:pStyle w:val="Basistekst"/>
              <w:numPr>
                <w:ilvl w:val="0"/>
                <w:numId w:val="20"/>
              </w:numPr>
              <w:rPr>
                <w:lang w:val="nl-NL"/>
              </w:rPr>
            </w:pPr>
            <w:r w:rsidRPr="00695D29">
              <w:rPr>
                <w:lang w:val="nl-NL"/>
              </w:rPr>
              <w:t>De tussen ons en werknemersorganisatie [</w:t>
            </w:r>
            <w:r w:rsidR="00EA31C1" w:rsidRPr="00695D29">
              <w:rPr>
                <w:highlight w:val="yellow"/>
                <w:lang w:val="nl-NL"/>
              </w:rPr>
              <w:t>N</w:t>
            </w:r>
            <w:r w:rsidRPr="00695D29">
              <w:rPr>
                <w:highlight w:val="yellow"/>
                <w:lang w:val="nl-NL"/>
              </w:rPr>
              <w:t>aam/OR/PVT</w:t>
            </w:r>
            <w:r w:rsidR="00EA31C1" w:rsidRPr="00695D29">
              <w:rPr>
                <w:lang w:val="nl-NL"/>
              </w:rPr>
              <w:t>]</w:t>
            </w:r>
            <w:r w:rsidRPr="00695D29">
              <w:rPr>
                <w:lang w:val="nl-NL"/>
              </w:rPr>
              <w:t xml:space="preserve"> overeengekomen maatwerkafspraken.</w:t>
            </w:r>
          </w:p>
          <w:p w14:paraId="6542611A" w14:textId="4396FBD8" w:rsidR="00296894" w:rsidRPr="00695D29" w:rsidRDefault="00296894" w:rsidP="003C1A63">
            <w:pPr>
              <w:pStyle w:val="Basistekst"/>
              <w:numPr>
                <w:ilvl w:val="0"/>
                <w:numId w:val="20"/>
              </w:numPr>
              <w:rPr>
                <w:lang w:val="nl-NL"/>
              </w:rPr>
            </w:pPr>
            <w:r w:rsidRPr="00695D29">
              <w:rPr>
                <w:lang w:val="nl-NL"/>
              </w:rPr>
              <w:t xml:space="preserve">De tussen ons en de </w:t>
            </w:r>
            <w:r w:rsidR="00EA31C1" w:rsidRPr="00695D29">
              <w:rPr>
                <w:lang w:val="nl-NL"/>
              </w:rPr>
              <w:t>[</w:t>
            </w:r>
            <w:r w:rsidRPr="00695D29">
              <w:rPr>
                <w:highlight w:val="yellow"/>
                <w:lang w:val="nl-NL"/>
              </w:rPr>
              <w:t>OR/PVT/Personeelsvergadering</w:t>
            </w:r>
            <w:r w:rsidR="00EA31C1" w:rsidRPr="00695D29">
              <w:rPr>
                <w:lang w:val="nl-NL"/>
              </w:rPr>
              <w:t>]</w:t>
            </w:r>
            <w:r w:rsidRPr="00695D29">
              <w:rPr>
                <w:lang w:val="nl-NL"/>
              </w:rPr>
              <w:t xml:space="preserve"> overeengekomen afspraken inzake specifiek beleid.</w:t>
            </w:r>
          </w:p>
          <w:p w14:paraId="3E9400B5" w14:textId="18970637" w:rsidR="00296894" w:rsidRPr="00695D29" w:rsidRDefault="00296894" w:rsidP="003C1A63">
            <w:pPr>
              <w:pStyle w:val="Basistekst"/>
              <w:numPr>
                <w:ilvl w:val="0"/>
                <w:numId w:val="20"/>
              </w:numPr>
              <w:rPr>
                <w:lang w:val="nl-NL"/>
              </w:rPr>
            </w:pPr>
            <w:r w:rsidRPr="00695D29">
              <w:rPr>
                <w:lang w:val="nl-NL"/>
              </w:rPr>
              <w:t xml:space="preserve">De tussen ons en </w:t>
            </w:r>
            <w:r w:rsidR="00EA31C1" w:rsidRPr="00695D29">
              <w:rPr>
                <w:lang w:val="nl-NL"/>
              </w:rPr>
              <w:t>[</w:t>
            </w:r>
            <w:r w:rsidRPr="00695D29">
              <w:rPr>
                <w:highlight w:val="yellow"/>
                <w:lang w:val="nl-NL"/>
              </w:rPr>
              <w:t>OR/PVT</w:t>
            </w:r>
            <w:r w:rsidR="00EA31C1" w:rsidRPr="00695D29">
              <w:rPr>
                <w:lang w:val="nl-NL"/>
              </w:rPr>
              <w:t>]</w:t>
            </w:r>
            <w:r w:rsidRPr="00695D29">
              <w:rPr>
                <w:lang w:val="nl-NL"/>
              </w:rPr>
              <w:t xml:space="preserve"> overeengekomen beoordelingsregeling</w:t>
            </w:r>
          </w:p>
          <w:p w14:paraId="15BC1B4B" w14:textId="77777777" w:rsidR="00695D29" w:rsidRPr="00695D29" w:rsidRDefault="00296894" w:rsidP="00695D29">
            <w:pPr>
              <w:pStyle w:val="Basistekst"/>
              <w:numPr>
                <w:ilvl w:val="0"/>
                <w:numId w:val="20"/>
              </w:numPr>
              <w:rPr>
                <w:lang w:val="nl-NL"/>
              </w:rPr>
            </w:pPr>
            <w:r w:rsidRPr="00695D29">
              <w:rPr>
                <w:lang w:val="nl-NL"/>
              </w:rPr>
              <w:t xml:space="preserve">Ons </w:t>
            </w:r>
            <w:r w:rsidR="00EA31C1" w:rsidRPr="00695D29">
              <w:rPr>
                <w:lang w:val="nl-NL"/>
              </w:rPr>
              <w:t>[</w:t>
            </w:r>
            <w:r w:rsidRPr="00695D29">
              <w:rPr>
                <w:highlight w:val="yellow"/>
                <w:lang w:val="nl-NL"/>
              </w:rPr>
              <w:t>personeelshandboek/onze bedrijfsregels</w:t>
            </w:r>
            <w:r w:rsidR="00EA31C1" w:rsidRPr="00695D29">
              <w:rPr>
                <w:lang w:val="nl-NL"/>
              </w:rPr>
              <w:t>]</w:t>
            </w:r>
            <w:r w:rsidRPr="00695D29">
              <w:rPr>
                <w:lang w:val="nl-NL"/>
              </w:rPr>
              <w:t>.</w:t>
            </w:r>
          </w:p>
          <w:p w14:paraId="31E4FD02" w14:textId="77777777" w:rsidR="00695D29" w:rsidRPr="00695D29" w:rsidRDefault="003C1A63" w:rsidP="00695D29">
            <w:pPr>
              <w:pStyle w:val="Basistekst"/>
              <w:numPr>
                <w:ilvl w:val="0"/>
                <w:numId w:val="20"/>
              </w:numPr>
              <w:rPr>
                <w:lang w:val="nl-NL"/>
              </w:rPr>
            </w:pPr>
            <w:r w:rsidRPr="00695D29">
              <w:rPr>
                <w:lang w:val="nl-NL"/>
              </w:rPr>
              <w:t>De functieomschrijving.</w:t>
            </w:r>
          </w:p>
          <w:p w14:paraId="65BD2D3C" w14:textId="77777777" w:rsidR="00695D29" w:rsidRPr="00695D29" w:rsidRDefault="003C1A63" w:rsidP="00695D29">
            <w:pPr>
              <w:pStyle w:val="Basistekst"/>
              <w:numPr>
                <w:ilvl w:val="0"/>
                <w:numId w:val="20"/>
              </w:numPr>
              <w:rPr>
                <w:lang w:val="nl-NL"/>
              </w:rPr>
            </w:pPr>
            <w:r w:rsidRPr="00695D29">
              <w:rPr>
                <w:lang w:val="nl-NL"/>
              </w:rPr>
              <w:t>Het pensioenreglement.</w:t>
            </w:r>
          </w:p>
          <w:p w14:paraId="4DA4956D" w14:textId="77777777" w:rsidR="00695D29" w:rsidRPr="00695D29" w:rsidRDefault="003C1A63" w:rsidP="00695D29">
            <w:pPr>
              <w:pStyle w:val="Basistekst"/>
              <w:numPr>
                <w:ilvl w:val="0"/>
                <w:numId w:val="20"/>
              </w:numPr>
              <w:rPr>
                <w:lang w:val="nl-NL"/>
              </w:rPr>
            </w:pPr>
            <w:r w:rsidRPr="00695D29">
              <w:rPr>
                <w:lang w:val="nl-NL"/>
              </w:rPr>
              <w:t>Privacyverklaring.</w:t>
            </w:r>
          </w:p>
          <w:p w14:paraId="0B5F3035" w14:textId="5234C634" w:rsidR="003C1A63" w:rsidRPr="00695D29" w:rsidRDefault="003C1A63" w:rsidP="00695D29">
            <w:pPr>
              <w:pStyle w:val="Basistekst"/>
              <w:numPr>
                <w:ilvl w:val="0"/>
                <w:numId w:val="20"/>
              </w:numPr>
              <w:rPr>
                <w:lang w:val="nl-NL"/>
              </w:rPr>
            </w:pPr>
            <w:r w:rsidRPr="00695D29">
              <w:rPr>
                <w:lang w:val="nl-NL"/>
              </w:rPr>
              <w:t>De cao</w:t>
            </w:r>
          </w:p>
          <w:p w14:paraId="465D3DB3" w14:textId="717584FB" w:rsidR="00296894" w:rsidRPr="00695D29" w:rsidRDefault="00296894" w:rsidP="00B90B6F">
            <w:pPr>
              <w:pStyle w:val="Basistekst"/>
              <w:rPr>
                <w:lang w:val="nl-NL"/>
              </w:rPr>
            </w:pPr>
          </w:p>
          <w:p w14:paraId="4E584811" w14:textId="601E304D" w:rsidR="00296894" w:rsidRPr="00695D29" w:rsidRDefault="00296894" w:rsidP="00EA31C1">
            <w:pPr>
              <w:pStyle w:val="Basistekst"/>
              <w:rPr>
                <w:lang w:val="nl-NL"/>
              </w:rPr>
            </w:pPr>
            <w:r w:rsidRPr="00695D29">
              <w:rPr>
                <w:lang w:val="nl-NL"/>
              </w:rPr>
              <w:t xml:space="preserve">We hebben je deze documenten </w:t>
            </w:r>
            <w:r w:rsidR="00695D29" w:rsidRPr="00695D29">
              <w:rPr>
                <w:lang w:val="nl-NL"/>
              </w:rPr>
              <w:t>[</w:t>
            </w:r>
            <w:r w:rsidRPr="00695D29">
              <w:rPr>
                <w:highlight w:val="yellow"/>
                <w:lang w:val="nl-NL"/>
              </w:rPr>
              <w:t>op papier verstrekt bij je arbeidsovereenkomst/digitaal toegezonden</w:t>
            </w:r>
            <w:r w:rsidR="00EA31C1" w:rsidRPr="00695D29">
              <w:rPr>
                <w:lang w:val="nl-NL"/>
              </w:rPr>
              <w:t>]</w:t>
            </w:r>
            <w:r w:rsidRPr="00695D29">
              <w:rPr>
                <w:lang w:val="nl-NL"/>
              </w:rPr>
              <w:t>. Je kunt de actuele versie van deze documenten altijd terugvinden op ons intranet.</w:t>
            </w:r>
          </w:p>
        </w:tc>
      </w:tr>
      <w:tr w:rsidR="005365F0" w:rsidRPr="007206E5" w14:paraId="2693E49F" w14:textId="77777777" w:rsidTr="005365F0">
        <w:trPr>
          <w:trHeight w:val="107"/>
        </w:trPr>
        <w:tc>
          <w:tcPr>
            <w:tcW w:w="10440" w:type="dxa"/>
            <w:gridSpan w:val="2"/>
            <w:shd w:val="clear" w:color="auto" w:fill="auto"/>
          </w:tcPr>
          <w:p w14:paraId="72387B1B" w14:textId="77777777" w:rsidR="005365F0" w:rsidRPr="00695D29" w:rsidRDefault="005365F0" w:rsidP="005365F0">
            <w:pPr>
              <w:pStyle w:val="GraphicAnchor"/>
              <w:rPr>
                <w:rStyle w:val="Intensievebenadrukking"/>
                <w:i w:val="0"/>
                <w:iCs w:val="0"/>
                <w:color w:val="EE7800" w:themeColor="accent2"/>
                <w:lang w:val="nl-NL"/>
              </w:rPr>
            </w:pPr>
          </w:p>
          <w:p w14:paraId="471909A5" w14:textId="39D42BBA" w:rsidR="005365F0" w:rsidRPr="00695D29" w:rsidRDefault="005365F0" w:rsidP="005365F0">
            <w:pPr>
              <w:pStyle w:val="GraphicAnchor"/>
              <w:rPr>
                <w:rStyle w:val="Intensievebenadrukking"/>
                <w:i w:val="0"/>
                <w:iCs w:val="0"/>
                <w:color w:val="EE7800" w:themeColor="accent2"/>
                <w:lang w:val="nl-NL"/>
              </w:rPr>
            </w:pPr>
          </w:p>
        </w:tc>
      </w:tr>
    </w:tbl>
    <w:p w14:paraId="4836C2E6" w14:textId="6E6C1624" w:rsidR="001D6100" w:rsidRPr="00695D29" w:rsidRDefault="00A7576A" w:rsidP="00FA1C1E">
      <w:pPr>
        <w:pStyle w:val="GraphicAnchor"/>
        <w:rPr>
          <w:lang w:val="nl-NL"/>
        </w:rPr>
      </w:pPr>
      <w:r w:rsidRPr="00695D29">
        <w:rPr>
          <w:noProof/>
          <w:lang w:val="nl-NL"/>
        </w:rPr>
        <mc:AlternateContent>
          <mc:Choice Requires="wpg">
            <w:drawing>
              <wp:anchor distT="0" distB="0" distL="114300" distR="114300" simplePos="0" relativeHeight="251801600" behindDoc="0" locked="0" layoutInCell="1" allowOverlap="1" wp14:anchorId="5AA1473E" wp14:editId="60D12F86">
                <wp:simplePos x="0" y="0"/>
                <wp:positionH relativeFrom="column">
                  <wp:posOffset>2617470</wp:posOffset>
                </wp:positionH>
                <wp:positionV relativeFrom="paragraph">
                  <wp:posOffset>58779</wp:posOffset>
                </wp:positionV>
                <wp:extent cx="2908935" cy="2149187"/>
                <wp:effectExtent l="0" t="0" r="5715" b="3810"/>
                <wp:wrapNone/>
                <wp:docPr id="40" name="Group 40"/>
                <wp:cNvGraphicFramePr/>
                <a:graphic xmlns:a="http://schemas.openxmlformats.org/drawingml/2006/main">
                  <a:graphicData uri="http://schemas.microsoft.com/office/word/2010/wordprocessingGroup">
                    <wpg:wgp>
                      <wpg:cNvGrpSpPr/>
                      <wpg:grpSpPr>
                        <a:xfrm>
                          <a:off x="0" y="0"/>
                          <a:ext cx="2908935" cy="2149187"/>
                          <a:chOff x="0" y="0"/>
                          <a:chExt cx="2908935" cy="2149187"/>
                        </a:xfrm>
                      </wpg:grpSpPr>
                      <pic:pic xmlns:pic="http://schemas.openxmlformats.org/drawingml/2006/picture">
                        <pic:nvPicPr>
                          <pic:cNvPr id="36" name="Picture 36"/>
                          <pic:cNvPicPr>
                            <a:picLocks/>
                          </pic:cNvPicPr>
                        </pic:nvPicPr>
                        <pic:blipFill>
                          <a:blip r:embed="rId34" cstate="print">
                            <a:extLst>
                              <a:ext uri="{28A0092B-C50C-407E-A947-70E740481C1C}">
                                <a14:useLocalDpi xmlns:a14="http://schemas.microsoft.com/office/drawing/2010/main" val="0"/>
                              </a:ext>
                            </a:extLst>
                          </a:blip>
                          <a:srcRect l="16717" r="16717"/>
                          <a:stretch>
                            <a:fillRect/>
                          </a:stretch>
                        </pic:blipFill>
                        <pic:spPr>
                          <a:xfrm>
                            <a:off x="0" y="263237"/>
                            <a:ext cx="1885950" cy="1885950"/>
                          </a:xfrm>
                          <a:prstGeom prst="ellipse">
                            <a:avLst/>
                          </a:prstGeom>
                        </pic:spPr>
                      </pic:pic>
                      <wps:wsp>
                        <wps:cNvPr id="35" name="Oval 35"/>
                        <wps:cNvSpPr/>
                        <wps:spPr>
                          <a:xfrm>
                            <a:off x="1524000" y="0"/>
                            <a:ext cx="1384935" cy="1384935"/>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0C72789C" w14:textId="10734939" w:rsidR="00E23C28" w:rsidRPr="00906DCA" w:rsidRDefault="00E23C28" w:rsidP="00E23C28">
                              <w:pPr>
                                <w:pStyle w:val="Basistekst-wit"/>
                                <w:rPr>
                                  <w:szCs w:val="20"/>
                                </w:rPr>
                              </w:pPr>
                              <w:r w:rsidRPr="00906DCA">
                                <w:rPr>
                                  <w:szCs w:val="20"/>
                                </w:rPr>
                                <w:t>Veel succes en werkplezier gewenst!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1473E" id="Group 40" o:spid="_x0000_s1031" style="position:absolute;margin-left:206.1pt;margin-top:4.65pt;width:229.05pt;height:169.25pt;z-index:251801600;mso-width-relative:margin;mso-height-relative:margin" coordsize="29089,21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">
                <v:shape id="Picture 36" o:spid="_x0000_s1032" type="#_x0000_t75" style="position:absolute;top:2632;width:18859;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">
                  <v:imagedata r:id="rId35" o:title="" cropleft="10956f" cropright="10956f"/>
                  <o:lock v:ext="edit" aspectratio="f"/>
                </v:shape>
                <v:oval id="Oval 35" o:spid="_x0000_s1033" style="position:absolute;left:15240;width:13849;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" fillcolor="#a91480 [3204]" stroked="f">
                  <v:textbox>
                    <w:txbxContent>
                      <w:p w14:paraId="0C72789C" w14:textId="10734939" w:rsidR="00E23C28" w:rsidRPr="00906DCA" w:rsidRDefault="00E23C28" w:rsidP="00E23C28">
                        <w:pPr>
                          <w:pStyle w:val="Basistekst-wit"/>
                          <w:rPr>
                            <w:szCs w:val="20"/>
                          </w:rPr>
                        </w:pPr>
                        <w:r w:rsidRPr="00906DCA">
                          <w:rPr>
                            <w:szCs w:val="20"/>
                          </w:rPr>
                          <w:t>Veel succes en werkplezier gewenst!</w:t>
                        </w:r>
                      </w:p>
                    </w:txbxContent>
                  </v:textbox>
                </v:oval>
              </v:group>
            </w:pict>
          </mc:Fallback>
        </mc:AlternateContent>
      </w:r>
    </w:p>
    <w:sectPr w:rsidR="001D6100" w:rsidRPr="00695D29" w:rsidSect="00FA1C1E">
      <w:footerReference w:type="default" r:id="rId36"/>
      <w:pgSz w:w="11906" w:h="16838" w:code="9"/>
      <w:pgMar w:top="641"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86F7D" w14:textId="77777777" w:rsidR="002F3E77" w:rsidRDefault="002F3E77" w:rsidP="001D6100">
      <w:r>
        <w:separator/>
      </w:r>
    </w:p>
  </w:endnote>
  <w:endnote w:type="continuationSeparator" w:id="0">
    <w:p w14:paraId="11391FB0" w14:textId="77777777" w:rsidR="002F3E77" w:rsidRDefault="002F3E77" w:rsidP="001D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nl-NL"/>
      </w:rPr>
      <w:id w:val="456063442"/>
      <w:docPartObj>
        <w:docPartGallery w:val="Page Numbers (Bottom of Page)"/>
        <w:docPartUnique/>
      </w:docPartObj>
    </w:sdtPr>
    <w:sdtEndPr/>
    <w:sdtContent>
      <w:sdt>
        <w:sdtPr>
          <w:rPr>
            <w:lang w:val="nl-NL"/>
          </w:rPr>
          <w:id w:val="-1769616900"/>
          <w:docPartObj>
            <w:docPartGallery w:val="Page Numbers (Top of Page)"/>
            <w:docPartUnique/>
          </w:docPartObj>
        </w:sdtPr>
        <w:sdtEndPr/>
        <w:sdtContent>
          <w:p w14:paraId="2E95E9AB" w14:textId="2CB7B6AD" w:rsidR="00EB44EF" w:rsidRPr="00FA1C1E" w:rsidRDefault="00EB44EF">
            <w:pPr>
              <w:pStyle w:val="Voettekst"/>
              <w:jc w:val="right"/>
              <w:rPr>
                <w:lang w:val="nl-NL"/>
              </w:rPr>
            </w:pPr>
            <w:r w:rsidRPr="003C712A">
              <w:rPr>
                <w:rStyle w:val="PaginanummerChar"/>
                <w:lang w:val="nl-NL"/>
              </w:rPr>
              <w:t>P</w:t>
            </w:r>
            <w:r w:rsidR="00FA1C1E" w:rsidRPr="003C712A">
              <w:rPr>
                <w:rStyle w:val="PaginanummerChar"/>
                <w:lang w:val="nl-NL"/>
              </w:rPr>
              <w:t>agina</w:t>
            </w:r>
            <w:r w:rsidRPr="003C712A">
              <w:rPr>
                <w:rStyle w:val="PaginanummerChar"/>
                <w:lang w:val="nl-NL"/>
              </w:rPr>
              <w:t xml:space="preserve"> </w:t>
            </w:r>
            <w:r w:rsidRPr="00FA1C1E">
              <w:rPr>
                <w:rStyle w:val="PaginanummerChar"/>
                <w:color w:val="A91480" w:themeColor="accent1"/>
                <w:lang w:val="nl-NL"/>
              </w:rPr>
              <w:fldChar w:fldCharType="begin"/>
            </w:r>
            <w:r w:rsidRPr="00FA1C1E">
              <w:rPr>
                <w:rStyle w:val="PaginanummerChar"/>
                <w:color w:val="A91480" w:themeColor="accent1"/>
                <w:lang w:val="nl-NL"/>
              </w:rPr>
              <w:instrText xml:space="preserve"> PAGE </w:instrText>
            </w:r>
            <w:r w:rsidRPr="00FA1C1E">
              <w:rPr>
                <w:rStyle w:val="PaginanummerChar"/>
                <w:color w:val="A91480" w:themeColor="accent1"/>
                <w:lang w:val="nl-NL"/>
              </w:rPr>
              <w:fldChar w:fldCharType="separate"/>
            </w:r>
            <w:r w:rsidRPr="00FA1C1E">
              <w:rPr>
                <w:rStyle w:val="PaginanummerChar"/>
                <w:color w:val="A91480" w:themeColor="accent1"/>
                <w:lang w:val="nl-NL"/>
              </w:rPr>
              <w:t>2</w:t>
            </w:r>
            <w:r w:rsidRPr="00FA1C1E">
              <w:rPr>
                <w:rStyle w:val="PaginanummerChar"/>
                <w:color w:val="A91480" w:themeColor="accent1"/>
                <w:lang w:val="nl-NL"/>
              </w:rPr>
              <w:fldChar w:fldCharType="end"/>
            </w:r>
            <w:r w:rsidRPr="003C712A">
              <w:rPr>
                <w:rStyle w:val="PaginanummerChar"/>
                <w:lang w:val="nl-NL"/>
              </w:rPr>
              <w:t xml:space="preserve"> </w:t>
            </w:r>
            <w:r w:rsidR="00FA1C1E" w:rsidRPr="003C712A">
              <w:rPr>
                <w:rStyle w:val="PaginanummerChar"/>
                <w:lang w:val="nl-NL"/>
              </w:rPr>
              <w:t>/</w:t>
            </w:r>
            <w:r w:rsidRPr="003C712A">
              <w:rPr>
                <w:rStyle w:val="PaginanummerChar"/>
                <w:lang w:val="nl-NL"/>
              </w:rPr>
              <w:t xml:space="preserve"> </w:t>
            </w:r>
            <w:r w:rsidRPr="003C712A">
              <w:rPr>
                <w:rStyle w:val="PaginanummerChar"/>
                <w:lang w:val="nl-NL"/>
              </w:rPr>
              <w:fldChar w:fldCharType="begin"/>
            </w:r>
            <w:r w:rsidRPr="003C712A">
              <w:rPr>
                <w:rStyle w:val="PaginanummerChar"/>
                <w:lang w:val="nl-NL"/>
              </w:rPr>
              <w:instrText xml:space="preserve"> NUMPAGES  </w:instrText>
            </w:r>
            <w:r w:rsidRPr="003C712A">
              <w:rPr>
                <w:rStyle w:val="PaginanummerChar"/>
                <w:lang w:val="nl-NL"/>
              </w:rPr>
              <w:fldChar w:fldCharType="separate"/>
            </w:r>
            <w:r w:rsidRPr="003C712A">
              <w:rPr>
                <w:rStyle w:val="PaginanummerChar"/>
                <w:lang w:val="nl-NL"/>
              </w:rPr>
              <w:t>2</w:t>
            </w:r>
            <w:r w:rsidRPr="003C712A">
              <w:rPr>
                <w:rStyle w:val="PaginanummerChar"/>
                <w:lang w:val="nl-NL"/>
              </w:rPr>
              <w:fldChar w:fldCharType="end"/>
            </w:r>
          </w:p>
        </w:sdtContent>
      </w:sdt>
    </w:sdtContent>
  </w:sdt>
  <w:p w14:paraId="20CDE15A" w14:textId="77777777" w:rsidR="00EB44EF" w:rsidRDefault="00EB44E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1716E" w14:textId="77777777" w:rsidR="002F3E77" w:rsidRDefault="002F3E77" w:rsidP="001D6100">
      <w:r>
        <w:separator/>
      </w:r>
    </w:p>
  </w:footnote>
  <w:footnote w:type="continuationSeparator" w:id="0">
    <w:p w14:paraId="6DA3F885" w14:textId="77777777" w:rsidR="002F3E77" w:rsidRDefault="002F3E77" w:rsidP="001D61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4FD4"/>
    <w:multiLevelType w:val="hybridMultilevel"/>
    <w:tmpl w:val="C204BFE6"/>
    <w:lvl w:ilvl="0" w:tplc="280815F6">
      <w:start w:val="1"/>
      <w:numFmt w:val="bullet"/>
      <w:lvlText w:val=""/>
      <w:lvlJc w:val="left"/>
      <w:pPr>
        <w:ind w:left="740" w:hanging="360"/>
      </w:pPr>
      <w:rPr>
        <w:rFonts w:ascii="Wingdings" w:hAnsi="Wingdings" w:hint="default"/>
        <w:color w:val="A91480" w:themeColor="accent1"/>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1" w15:restartNumberingAfterBreak="0">
    <w:nsid w:val="0FF017E5"/>
    <w:multiLevelType w:val="hybridMultilevel"/>
    <w:tmpl w:val="D680A058"/>
    <w:lvl w:ilvl="0" w:tplc="08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15:restartNumberingAfterBreak="0">
    <w:nsid w:val="1CEB0B4C"/>
    <w:multiLevelType w:val="hybridMultilevel"/>
    <w:tmpl w:val="090EDB02"/>
    <w:lvl w:ilvl="0" w:tplc="280815F6">
      <w:start w:val="1"/>
      <w:numFmt w:val="bullet"/>
      <w:lvlText w:val=""/>
      <w:lvlJc w:val="left"/>
      <w:pPr>
        <w:ind w:left="740" w:hanging="360"/>
      </w:pPr>
      <w:rPr>
        <w:rFonts w:ascii="Wingdings" w:hAnsi="Wingdings" w:hint="default"/>
        <w:color w:val="A91480" w:themeColor="accent1"/>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 w15:restartNumberingAfterBreak="0">
    <w:nsid w:val="1F497C97"/>
    <w:multiLevelType w:val="hybridMultilevel"/>
    <w:tmpl w:val="3174965A"/>
    <w:lvl w:ilvl="0" w:tplc="9D2AFF00">
      <w:numFmt w:val="bullet"/>
      <w:lvlText w:val=""/>
      <w:lvlJc w:val="left"/>
      <w:pPr>
        <w:ind w:left="380" w:hanging="360"/>
      </w:pPr>
      <w:rPr>
        <w:rFonts w:ascii="Symbol" w:eastAsia="Franklin Gothic Book" w:hAnsi="Symbol" w:cs="Franklin Gothic Book"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 w15:restartNumberingAfterBreak="0">
    <w:nsid w:val="1F664103"/>
    <w:multiLevelType w:val="hybridMultilevel"/>
    <w:tmpl w:val="8BB4F078"/>
    <w:lvl w:ilvl="0" w:tplc="1EB434EA">
      <w:start w:val="1"/>
      <w:numFmt w:val="bullet"/>
      <w:lvlText w:val=""/>
      <w:lvlJc w:val="left"/>
      <w:pPr>
        <w:ind w:left="1080" w:hanging="360"/>
      </w:pPr>
      <w:rPr>
        <w:rFonts w:ascii="Wingdings" w:hAnsi="Wingdings" w:hint="default"/>
        <w:color w:val="A9148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B16432"/>
    <w:multiLevelType w:val="hybridMultilevel"/>
    <w:tmpl w:val="1E7AA6B8"/>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6" w15:restartNumberingAfterBreak="0">
    <w:nsid w:val="255971A7"/>
    <w:multiLevelType w:val="hybridMultilevel"/>
    <w:tmpl w:val="D422B46A"/>
    <w:lvl w:ilvl="0" w:tplc="23CE1BF8">
      <w:start w:val="1"/>
      <w:numFmt w:val="bullet"/>
      <w:lvlText w:val=""/>
      <w:lvlJc w:val="left"/>
      <w:pPr>
        <w:ind w:left="740" w:hanging="360"/>
      </w:pPr>
      <w:rPr>
        <w:rFonts w:ascii="Wingdings" w:hAnsi="Wingdings" w:hint="default"/>
        <w:color w:val="FFFFFF" w:themeColor="background1"/>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7" w15:restartNumberingAfterBreak="0">
    <w:nsid w:val="27452AFD"/>
    <w:multiLevelType w:val="hybridMultilevel"/>
    <w:tmpl w:val="E3F600D6"/>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8" w15:restartNumberingAfterBreak="0">
    <w:nsid w:val="2D721DD1"/>
    <w:multiLevelType w:val="hybridMultilevel"/>
    <w:tmpl w:val="00784350"/>
    <w:lvl w:ilvl="0" w:tplc="9DF66EDE">
      <w:start w:val="1"/>
      <w:numFmt w:val="decimal"/>
      <w:lvlText w:val="%1."/>
      <w:lvlJc w:val="left"/>
      <w:pPr>
        <w:ind w:left="740" w:hanging="360"/>
      </w:pPr>
      <w:rPr>
        <w:rFonts w:ascii="Calibri" w:hAnsi="Calibri" w:hint="default"/>
        <w:b/>
        <w:i w:val="0"/>
        <w:color w:val="A91480" w:themeColor="accent1"/>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9" w15:restartNumberingAfterBreak="0">
    <w:nsid w:val="2DF13B6B"/>
    <w:multiLevelType w:val="hybridMultilevel"/>
    <w:tmpl w:val="12D25A76"/>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D54CA3"/>
    <w:multiLevelType w:val="hybridMultilevel"/>
    <w:tmpl w:val="AEE052DA"/>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1" w15:restartNumberingAfterBreak="0">
    <w:nsid w:val="30783608"/>
    <w:multiLevelType w:val="hybridMultilevel"/>
    <w:tmpl w:val="FC3C32B6"/>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2" w15:restartNumberingAfterBreak="0">
    <w:nsid w:val="36BF75F5"/>
    <w:multiLevelType w:val="hybridMultilevel"/>
    <w:tmpl w:val="3748519A"/>
    <w:lvl w:ilvl="0" w:tplc="E5E66BE2">
      <w:start w:val="1"/>
      <w:numFmt w:val="bullet"/>
      <w:lvlText w:val=""/>
      <w:lvlJc w:val="left"/>
      <w:pPr>
        <w:ind w:left="1440" w:hanging="360"/>
      </w:pPr>
      <w:rPr>
        <w:rFonts w:ascii="Wingdings" w:hAnsi="Wingdings" w:hint="default"/>
      </w:rPr>
    </w:lvl>
    <w:lvl w:ilvl="1" w:tplc="2EA00972" w:tentative="1">
      <w:start w:val="1"/>
      <w:numFmt w:val="bullet"/>
      <w:lvlText w:val="o"/>
      <w:lvlJc w:val="left"/>
      <w:pPr>
        <w:ind w:left="2160" w:hanging="360"/>
      </w:pPr>
      <w:rPr>
        <w:rFonts w:ascii="Courier New" w:hAnsi="Courier New" w:cs="Courier New" w:hint="default"/>
      </w:rPr>
    </w:lvl>
    <w:lvl w:ilvl="2" w:tplc="AF364168" w:tentative="1">
      <w:start w:val="1"/>
      <w:numFmt w:val="bullet"/>
      <w:lvlText w:val=""/>
      <w:lvlJc w:val="left"/>
      <w:pPr>
        <w:ind w:left="2880" w:hanging="360"/>
      </w:pPr>
      <w:rPr>
        <w:rFonts w:ascii="Wingdings" w:hAnsi="Wingdings" w:hint="default"/>
      </w:rPr>
    </w:lvl>
    <w:lvl w:ilvl="3" w:tplc="C8F04160" w:tentative="1">
      <w:start w:val="1"/>
      <w:numFmt w:val="bullet"/>
      <w:lvlText w:val=""/>
      <w:lvlJc w:val="left"/>
      <w:pPr>
        <w:ind w:left="3600" w:hanging="360"/>
      </w:pPr>
      <w:rPr>
        <w:rFonts w:ascii="Symbol" w:hAnsi="Symbol" w:hint="default"/>
      </w:rPr>
    </w:lvl>
    <w:lvl w:ilvl="4" w:tplc="87FA17AA" w:tentative="1">
      <w:start w:val="1"/>
      <w:numFmt w:val="bullet"/>
      <w:lvlText w:val="o"/>
      <w:lvlJc w:val="left"/>
      <w:pPr>
        <w:ind w:left="4320" w:hanging="360"/>
      </w:pPr>
      <w:rPr>
        <w:rFonts w:ascii="Courier New" w:hAnsi="Courier New" w:cs="Courier New" w:hint="default"/>
      </w:rPr>
    </w:lvl>
    <w:lvl w:ilvl="5" w:tplc="174E722C" w:tentative="1">
      <w:start w:val="1"/>
      <w:numFmt w:val="bullet"/>
      <w:lvlText w:val=""/>
      <w:lvlJc w:val="left"/>
      <w:pPr>
        <w:ind w:left="5040" w:hanging="360"/>
      </w:pPr>
      <w:rPr>
        <w:rFonts w:ascii="Wingdings" w:hAnsi="Wingdings" w:hint="default"/>
      </w:rPr>
    </w:lvl>
    <w:lvl w:ilvl="6" w:tplc="5EE62880" w:tentative="1">
      <w:start w:val="1"/>
      <w:numFmt w:val="bullet"/>
      <w:lvlText w:val=""/>
      <w:lvlJc w:val="left"/>
      <w:pPr>
        <w:ind w:left="5760" w:hanging="360"/>
      </w:pPr>
      <w:rPr>
        <w:rFonts w:ascii="Symbol" w:hAnsi="Symbol" w:hint="default"/>
      </w:rPr>
    </w:lvl>
    <w:lvl w:ilvl="7" w:tplc="FCAAC746" w:tentative="1">
      <w:start w:val="1"/>
      <w:numFmt w:val="bullet"/>
      <w:lvlText w:val="o"/>
      <w:lvlJc w:val="left"/>
      <w:pPr>
        <w:ind w:left="6480" w:hanging="360"/>
      </w:pPr>
      <w:rPr>
        <w:rFonts w:ascii="Courier New" w:hAnsi="Courier New" w:cs="Courier New" w:hint="default"/>
      </w:rPr>
    </w:lvl>
    <w:lvl w:ilvl="8" w:tplc="3E3A8D52" w:tentative="1">
      <w:start w:val="1"/>
      <w:numFmt w:val="bullet"/>
      <w:lvlText w:val=""/>
      <w:lvlJc w:val="left"/>
      <w:pPr>
        <w:ind w:left="7200" w:hanging="360"/>
      </w:pPr>
      <w:rPr>
        <w:rFonts w:ascii="Wingdings" w:hAnsi="Wingdings" w:hint="default"/>
      </w:rPr>
    </w:lvl>
  </w:abstractNum>
  <w:abstractNum w:abstractNumId="13" w15:restartNumberingAfterBreak="0">
    <w:nsid w:val="38FC6938"/>
    <w:multiLevelType w:val="hybridMultilevel"/>
    <w:tmpl w:val="B2B43DC0"/>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4" w15:restartNumberingAfterBreak="0">
    <w:nsid w:val="51630F02"/>
    <w:multiLevelType w:val="hybridMultilevel"/>
    <w:tmpl w:val="C0F4FD80"/>
    <w:lvl w:ilvl="0" w:tplc="0809000D">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5" w15:restartNumberingAfterBreak="0">
    <w:nsid w:val="533C6D9A"/>
    <w:multiLevelType w:val="hybridMultilevel"/>
    <w:tmpl w:val="1D1ADC92"/>
    <w:lvl w:ilvl="0" w:tplc="E4B6CC76">
      <w:start w:val="1"/>
      <w:numFmt w:val="bullet"/>
      <w:lvlText w:val=""/>
      <w:lvlJc w:val="left"/>
      <w:pPr>
        <w:ind w:left="720" w:hanging="360"/>
      </w:pPr>
      <w:rPr>
        <w:rFonts w:ascii="Wingdings" w:hAnsi="Wingdings" w:hint="default"/>
        <w:color w:val="EE7800"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81100"/>
    <w:multiLevelType w:val="hybridMultilevel"/>
    <w:tmpl w:val="A224B97E"/>
    <w:lvl w:ilvl="0" w:tplc="0809000D">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7" w15:restartNumberingAfterBreak="0">
    <w:nsid w:val="54660301"/>
    <w:multiLevelType w:val="hybridMultilevel"/>
    <w:tmpl w:val="BA68A5D6"/>
    <w:lvl w:ilvl="0" w:tplc="280815F6">
      <w:start w:val="1"/>
      <w:numFmt w:val="bullet"/>
      <w:lvlText w:val=""/>
      <w:lvlJc w:val="left"/>
      <w:pPr>
        <w:ind w:left="740" w:hanging="360"/>
      </w:pPr>
      <w:rPr>
        <w:rFonts w:ascii="Wingdings" w:hAnsi="Wingdings" w:hint="default"/>
        <w:color w:val="A91480" w:themeColor="accent1"/>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18" w15:restartNumberingAfterBreak="0">
    <w:nsid w:val="5473150D"/>
    <w:multiLevelType w:val="hybridMultilevel"/>
    <w:tmpl w:val="A69AEF0E"/>
    <w:lvl w:ilvl="0" w:tplc="0809000F">
      <w:start w:val="1"/>
      <w:numFmt w:val="decimal"/>
      <w:lvlText w:val="%1."/>
      <w:lvlJc w:val="left"/>
      <w:pPr>
        <w:ind w:left="740" w:hanging="360"/>
      </w:p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19" w15:restartNumberingAfterBreak="0">
    <w:nsid w:val="55B24307"/>
    <w:multiLevelType w:val="hybridMultilevel"/>
    <w:tmpl w:val="30AC8B4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8A903DC"/>
    <w:multiLevelType w:val="hybridMultilevel"/>
    <w:tmpl w:val="18524C5A"/>
    <w:lvl w:ilvl="0" w:tplc="0809000F">
      <w:start w:val="1"/>
      <w:numFmt w:val="decimal"/>
      <w:lvlText w:val="%1."/>
      <w:lvlJc w:val="left"/>
      <w:pPr>
        <w:ind w:left="740" w:hanging="360"/>
      </w:pPr>
      <w:rPr>
        <w:rFonts w:hint="default"/>
        <w:color w:val="A91480" w:themeColor="accent1"/>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1" w15:restartNumberingAfterBreak="0">
    <w:nsid w:val="5E8F51BE"/>
    <w:multiLevelType w:val="hybridMultilevel"/>
    <w:tmpl w:val="89E206A6"/>
    <w:lvl w:ilvl="0" w:tplc="0413000D">
      <w:start w:val="1"/>
      <w:numFmt w:val="bullet"/>
      <w:lvlText w:val=""/>
      <w:lvlJc w:val="left"/>
      <w:pPr>
        <w:ind w:left="880" w:hanging="360"/>
      </w:pPr>
      <w:rPr>
        <w:rFonts w:ascii="Wingdings" w:hAnsi="Wingdings" w:hint="default"/>
      </w:rPr>
    </w:lvl>
    <w:lvl w:ilvl="1" w:tplc="04130003" w:tentative="1">
      <w:start w:val="1"/>
      <w:numFmt w:val="bullet"/>
      <w:lvlText w:val="o"/>
      <w:lvlJc w:val="left"/>
      <w:pPr>
        <w:ind w:left="1600" w:hanging="360"/>
      </w:pPr>
      <w:rPr>
        <w:rFonts w:ascii="Courier New" w:hAnsi="Courier New" w:cs="Courier New" w:hint="default"/>
      </w:rPr>
    </w:lvl>
    <w:lvl w:ilvl="2" w:tplc="04130005" w:tentative="1">
      <w:start w:val="1"/>
      <w:numFmt w:val="bullet"/>
      <w:lvlText w:val=""/>
      <w:lvlJc w:val="left"/>
      <w:pPr>
        <w:ind w:left="2320" w:hanging="360"/>
      </w:pPr>
      <w:rPr>
        <w:rFonts w:ascii="Wingdings" w:hAnsi="Wingdings" w:hint="default"/>
      </w:rPr>
    </w:lvl>
    <w:lvl w:ilvl="3" w:tplc="04130001" w:tentative="1">
      <w:start w:val="1"/>
      <w:numFmt w:val="bullet"/>
      <w:lvlText w:val=""/>
      <w:lvlJc w:val="left"/>
      <w:pPr>
        <w:ind w:left="3040" w:hanging="360"/>
      </w:pPr>
      <w:rPr>
        <w:rFonts w:ascii="Symbol" w:hAnsi="Symbol" w:hint="default"/>
      </w:rPr>
    </w:lvl>
    <w:lvl w:ilvl="4" w:tplc="04130003" w:tentative="1">
      <w:start w:val="1"/>
      <w:numFmt w:val="bullet"/>
      <w:lvlText w:val="o"/>
      <w:lvlJc w:val="left"/>
      <w:pPr>
        <w:ind w:left="3760" w:hanging="360"/>
      </w:pPr>
      <w:rPr>
        <w:rFonts w:ascii="Courier New" w:hAnsi="Courier New" w:cs="Courier New" w:hint="default"/>
      </w:rPr>
    </w:lvl>
    <w:lvl w:ilvl="5" w:tplc="04130005" w:tentative="1">
      <w:start w:val="1"/>
      <w:numFmt w:val="bullet"/>
      <w:lvlText w:val=""/>
      <w:lvlJc w:val="left"/>
      <w:pPr>
        <w:ind w:left="4480" w:hanging="360"/>
      </w:pPr>
      <w:rPr>
        <w:rFonts w:ascii="Wingdings" w:hAnsi="Wingdings" w:hint="default"/>
      </w:rPr>
    </w:lvl>
    <w:lvl w:ilvl="6" w:tplc="04130001" w:tentative="1">
      <w:start w:val="1"/>
      <w:numFmt w:val="bullet"/>
      <w:lvlText w:val=""/>
      <w:lvlJc w:val="left"/>
      <w:pPr>
        <w:ind w:left="5200" w:hanging="360"/>
      </w:pPr>
      <w:rPr>
        <w:rFonts w:ascii="Symbol" w:hAnsi="Symbol" w:hint="default"/>
      </w:rPr>
    </w:lvl>
    <w:lvl w:ilvl="7" w:tplc="04130003" w:tentative="1">
      <w:start w:val="1"/>
      <w:numFmt w:val="bullet"/>
      <w:lvlText w:val="o"/>
      <w:lvlJc w:val="left"/>
      <w:pPr>
        <w:ind w:left="5920" w:hanging="360"/>
      </w:pPr>
      <w:rPr>
        <w:rFonts w:ascii="Courier New" w:hAnsi="Courier New" w:cs="Courier New" w:hint="default"/>
      </w:rPr>
    </w:lvl>
    <w:lvl w:ilvl="8" w:tplc="04130005" w:tentative="1">
      <w:start w:val="1"/>
      <w:numFmt w:val="bullet"/>
      <w:lvlText w:val=""/>
      <w:lvlJc w:val="left"/>
      <w:pPr>
        <w:ind w:left="6640" w:hanging="360"/>
      </w:pPr>
      <w:rPr>
        <w:rFonts w:ascii="Wingdings" w:hAnsi="Wingdings" w:hint="default"/>
      </w:rPr>
    </w:lvl>
  </w:abstractNum>
  <w:abstractNum w:abstractNumId="22" w15:restartNumberingAfterBreak="0">
    <w:nsid w:val="64B243B2"/>
    <w:multiLevelType w:val="hybridMultilevel"/>
    <w:tmpl w:val="8F7CF438"/>
    <w:lvl w:ilvl="0" w:tplc="0809000D">
      <w:start w:val="1"/>
      <w:numFmt w:val="bullet"/>
      <w:lvlText w:val=""/>
      <w:lvlJc w:val="left"/>
      <w:pPr>
        <w:ind w:left="740" w:hanging="360"/>
      </w:pPr>
      <w:rPr>
        <w:rFonts w:ascii="Wingdings" w:hAnsi="Wingdings" w:hint="default"/>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23" w15:restartNumberingAfterBreak="0">
    <w:nsid w:val="6D49661B"/>
    <w:multiLevelType w:val="hybridMultilevel"/>
    <w:tmpl w:val="CBE253C8"/>
    <w:lvl w:ilvl="0" w:tplc="EA44BC60">
      <w:start w:val="1"/>
      <w:numFmt w:val="bullet"/>
      <w:lvlText w:val=""/>
      <w:lvlJc w:val="left"/>
      <w:pPr>
        <w:ind w:left="720" w:hanging="360"/>
      </w:pPr>
      <w:rPr>
        <w:rFonts w:ascii="Symbol" w:hAnsi="Symbol" w:hint="default"/>
        <w:color w:val="auto"/>
      </w:rPr>
    </w:lvl>
    <w:lvl w:ilvl="1" w:tplc="3DE00E82" w:tentative="1">
      <w:start w:val="1"/>
      <w:numFmt w:val="bullet"/>
      <w:lvlText w:val="o"/>
      <w:lvlJc w:val="left"/>
      <w:pPr>
        <w:ind w:left="1440" w:hanging="360"/>
      </w:pPr>
      <w:rPr>
        <w:rFonts w:ascii="Courier New" w:hAnsi="Courier New" w:cs="Courier New" w:hint="default"/>
      </w:rPr>
    </w:lvl>
    <w:lvl w:ilvl="2" w:tplc="CDF6082E" w:tentative="1">
      <w:start w:val="1"/>
      <w:numFmt w:val="bullet"/>
      <w:lvlText w:val=""/>
      <w:lvlJc w:val="left"/>
      <w:pPr>
        <w:ind w:left="2160" w:hanging="360"/>
      </w:pPr>
      <w:rPr>
        <w:rFonts w:ascii="Wingdings" w:hAnsi="Wingdings" w:hint="default"/>
      </w:rPr>
    </w:lvl>
    <w:lvl w:ilvl="3" w:tplc="2618B478" w:tentative="1">
      <w:start w:val="1"/>
      <w:numFmt w:val="bullet"/>
      <w:lvlText w:val=""/>
      <w:lvlJc w:val="left"/>
      <w:pPr>
        <w:ind w:left="2880" w:hanging="360"/>
      </w:pPr>
      <w:rPr>
        <w:rFonts w:ascii="Symbol" w:hAnsi="Symbol" w:hint="default"/>
      </w:rPr>
    </w:lvl>
    <w:lvl w:ilvl="4" w:tplc="F482B688" w:tentative="1">
      <w:start w:val="1"/>
      <w:numFmt w:val="bullet"/>
      <w:lvlText w:val="o"/>
      <w:lvlJc w:val="left"/>
      <w:pPr>
        <w:ind w:left="3600" w:hanging="360"/>
      </w:pPr>
      <w:rPr>
        <w:rFonts w:ascii="Courier New" w:hAnsi="Courier New" w:cs="Courier New" w:hint="default"/>
      </w:rPr>
    </w:lvl>
    <w:lvl w:ilvl="5" w:tplc="152CA8D2" w:tentative="1">
      <w:start w:val="1"/>
      <w:numFmt w:val="bullet"/>
      <w:lvlText w:val=""/>
      <w:lvlJc w:val="left"/>
      <w:pPr>
        <w:ind w:left="4320" w:hanging="360"/>
      </w:pPr>
      <w:rPr>
        <w:rFonts w:ascii="Wingdings" w:hAnsi="Wingdings" w:hint="default"/>
      </w:rPr>
    </w:lvl>
    <w:lvl w:ilvl="6" w:tplc="299225AC" w:tentative="1">
      <w:start w:val="1"/>
      <w:numFmt w:val="bullet"/>
      <w:lvlText w:val=""/>
      <w:lvlJc w:val="left"/>
      <w:pPr>
        <w:ind w:left="5040" w:hanging="360"/>
      </w:pPr>
      <w:rPr>
        <w:rFonts w:ascii="Symbol" w:hAnsi="Symbol" w:hint="default"/>
      </w:rPr>
    </w:lvl>
    <w:lvl w:ilvl="7" w:tplc="C066C428" w:tentative="1">
      <w:start w:val="1"/>
      <w:numFmt w:val="bullet"/>
      <w:lvlText w:val="o"/>
      <w:lvlJc w:val="left"/>
      <w:pPr>
        <w:ind w:left="5760" w:hanging="360"/>
      </w:pPr>
      <w:rPr>
        <w:rFonts w:ascii="Courier New" w:hAnsi="Courier New" w:cs="Courier New" w:hint="default"/>
      </w:rPr>
    </w:lvl>
    <w:lvl w:ilvl="8" w:tplc="E11CA668" w:tentative="1">
      <w:start w:val="1"/>
      <w:numFmt w:val="bullet"/>
      <w:lvlText w:val=""/>
      <w:lvlJc w:val="left"/>
      <w:pPr>
        <w:ind w:left="6480" w:hanging="360"/>
      </w:pPr>
      <w:rPr>
        <w:rFonts w:ascii="Wingdings" w:hAnsi="Wingdings" w:hint="default"/>
      </w:rPr>
    </w:lvl>
  </w:abstractNum>
  <w:abstractNum w:abstractNumId="24" w15:restartNumberingAfterBreak="0">
    <w:nsid w:val="6EDB2386"/>
    <w:multiLevelType w:val="hybridMultilevel"/>
    <w:tmpl w:val="5768AD16"/>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5" w15:restartNumberingAfterBreak="0">
    <w:nsid w:val="71D67530"/>
    <w:multiLevelType w:val="hybridMultilevel"/>
    <w:tmpl w:val="1E38B276"/>
    <w:lvl w:ilvl="0" w:tplc="C68A1D5E">
      <w:start w:val="1"/>
      <w:numFmt w:val="decimal"/>
      <w:lvlText w:val="%1."/>
      <w:lvlJc w:val="left"/>
      <w:pPr>
        <w:ind w:left="720" w:hanging="360"/>
      </w:pPr>
      <w:rPr>
        <w:rFonts w:hint="default"/>
      </w:rPr>
    </w:lvl>
    <w:lvl w:ilvl="1" w:tplc="E3304A1E" w:tentative="1">
      <w:start w:val="1"/>
      <w:numFmt w:val="bullet"/>
      <w:lvlText w:val="o"/>
      <w:lvlJc w:val="left"/>
      <w:pPr>
        <w:ind w:left="1440" w:hanging="360"/>
      </w:pPr>
      <w:rPr>
        <w:rFonts w:ascii="Courier New" w:hAnsi="Courier New" w:cs="Courier New" w:hint="default"/>
      </w:rPr>
    </w:lvl>
    <w:lvl w:ilvl="2" w:tplc="C84225C6" w:tentative="1">
      <w:start w:val="1"/>
      <w:numFmt w:val="bullet"/>
      <w:lvlText w:val=""/>
      <w:lvlJc w:val="left"/>
      <w:pPr>
        <w:ind w:left="2160" w:hanging="360"/>
      </w:pPr>
      <w:rPr>
        <w:rFonts w:ascii="Wingdings" w:hAnsi="Wingdings" w:hint="default"/>
      </w:rPr>
    </w:lvl>
    <w:lvl w:ilvl="3" w:tplc="63E23F90" w:tentative="1">
      <w:start w:val="1"/>
      <w:numFmt w:val="bullet"/>
      <w:lvlText w:val=""/>
      <w:lvlJc w:val="left"/>
      <w:pPr>
        <w:ind w:left="2880" w:hanging="360"/>
      </w:pPr>
      <w:rPr>
        <w:rFonts w:ascii="Symbol" w:hAnsi="Symbol" w:hint="default"/>
      </w:rPr>
    </w:lvl>
    <w:lvl w:ilvl="4" w:tplc="D0F0FC0A" w:tentative="1">
      <w:start w:val="1"/>
      <w:numFmt w:val="bullet"/>
      <w:lvlText w:val="o"/>
      <w:lvlJc w:val="left"/>
      <w:pPr>
        <w:ind w:left="3600" w:hanging="360"/>
      </w:pPr>
      <w:rPr>
        <w:rFonts w:ascii="Courier New" w:hAnsi="Courier New" w:cs="Courier New" w:hint="default"/>
      </w:rPr>
    </w:lvl>
    <w:lvl w:ilvl="5" w:tplc="CFB043CA" w:tentative="1">
      <w:start w:val="1"/>
      <w:numFmt w:val="bullet"/>
      <w:lvlText w:val=""/>
      <w:lvlJc w:val="left"/>
      <w:pPr>
        <w:ind w:left="4320" w:hanging="360"/>
      </w:pPr>
      <w:rPr>
        <w:rFonts w:ascii="Wingdings" w:hAnsi="Wingdings" w:hint="default"/>
      </w:rPr>
    </w:lvl>
    <w:lvl w:ilvl="6" w:tplc="207E0618" w:tentative="1">
      <w:start w:val="1"/>
      <w:numFmt w:val="bullet"/>
      <w:lvlText w:val=""/>
      <w:lvlJc w:val="left"/>
      <w:pPr>
        <w:ind w:left="5040" w:hanging="360"/>
      </w:pPr>
      <w:rPr>
        <w:rFonts w:ascii="Symbol" w:hAnsi="Symbol" w:hint="default"/>
      </w:rPr>
    </w:lvl>
    <w:lvl w:ilvl="7" w:tplc="1CA8DA6E" w:tentative="1">
      <w:start w:val="1"/>
      <w:numFmt w:val="bullet"/>
      <w:lvlText w:val="o"/>
      <w:lvlJc w:val="left"/>
      <w:pPr>
        <w:ind w:left="5760" w:hanging="360"/>
      </w:pPr>
      <w:rPr>
        <w:rFonts w:ascii="Courier New" w:hAnsi="Courier New" w:cs="Courier New" w:hint="default"/>
      </w:rPr>
    </w:lvl>
    <w:lvl w:ilvl="8" w:tplc="2646AD48" w:tentative="1">
      <w:start w:val="1"/>
      <w:numFmt w:val="bullet"/>
      <w:lvlText w:val=""/>
      <w:lvlJc w:val="left"/>
      <w:pPr>
        <w:ind w:left="6480" w:hanging="360"/>
      </w:pPr>
      <w:rPr>
        <w:rFonts w:ascii="Wingdings" w:hAnsi="Wingdings" w:hint="default"/>
      </w:rPr>
    </w:lvl>
  </w:abstractNum>
  <w:abstractNum w:abstractNumId="26" w15:restartNumberingAfterBreak="0">
    <w:nsid w:val="77153ACC"/>
    <w:multiLevelType w:val="hybridMultilevel"/>
    <w:tmpl w:val="C696E030"/>
    <w:lvl w:ilvl="0" w:tplc="23CE1BF8">
      <w:start w:val="1"/>
      <w:numFmt w:val="bullet"/>
      <w:lvlText w:val=""/>
      <w:lvlJc w:val="left"/>
      <w:pPr>
        <w:ind w:left="740" w:hanging="360"/>
      </w:pPr>
      <w:rPr>
        <w:rFonts w:ascii="Wingdings" w:hAnsi="Wingdings" w:hint="default"/>
        <w:color w:val="FFFFFF" w:themeColor="background1"/>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8261B90"/>
    <w:multiLevelType w:val="hybridMultilevel"/>
    <w:tmpl w:val="0E146AB2"/>
    <w:lvl w:ilvl="0" w:tplc="0809000D">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16cid:durableId="1282498966">
    <w:abstractNumId w:val="9"/>
  </w:num>
  <w:num w:numId="2" w16cid:durableId="1632711399">
    <w:abstractNumId w:val="18"/>
  </w:num>
  <w:num w:numId="3" w16cid:durableId="1922831795">
    <w:abstractNumId w:val="22"/>
  </w:num>
  <w:num w:numId="4" w16cid:durableId="236328762">
    <w:abstractNumId w:val="19"/>
  </w:num>
  <w:num w:numId="5" w16cid:durableId="1102457090">
    <w:abstractNumId w:val="1"/>
  </w:num>
  <w:num w:numId="6" w16cid:durableId="1641574708">
    <w:abstractNumId w:val="21"/>
  </w:num>
  <w:num w:numId="7" w16cid:durableId="913467114">
    <w:abstractNumId w:val="14"/>
  </w:num>
  <w:num w:numId="8" w16cid:durableId="2070809786">
    <w:abstractNumId w:val="24"/>
  </w:num>
  <w:num w:numId="9" w16cid:durableId="989946855">
    <w:abstractNumId w:val="11"/>
  </w:num>
  <w:num w:numId="10" w16cid:durableId="533350171">
    <w:abstractNumId w:val="16"/>
  </w:num>
  <w:num w:numId="11" w16cid:durableId="961107449">
    <w:abstractNumId w:val="27"/>
  </w:num>
  <w:num w:numId="12" w16cid:durableId="1505895409">
    <w:abstractNumId w:val="7"/>
  </w:num>
  <w:num w:numId="13" w16cid:durableId="1609005710">
    <w:abstractNumId w:val="15"/>
  </w:num>
  <w:num w:numId="14" w16cid:durableId="178474633">
    <w:abstractNumId w:val="10"/>
  </w:num>
  <w:num w:numId="15" w16cid:durableId="476263709">
    <w:abstractNumId w:val="6"/>
  </w:num>
  <w:num w:numId="16" w16cid:durableId="30804709">
    <w:abstractNumId w:val="23"/>
  </w:num>
  <w:num w:numId="17" w16cid:durableId="1837451072">
    <w:abstractNumId w:val="13"/>
  </w:num>
  <w:num w:numId="18" w16cid:durableId="2022513969">
    <w:abstractNumId w:val="5"/>
  </w:num>
  <w:num w:numId="19" w16cid:durableId="1432703621">
    <w:abstractNumId w:val="25"/>
  </w:num>
  <w:num w:numId="20" w16cid:durableId="603926684">
    <w:abstractNumId w:val="8"/>
  </w:num>
  <w:num w:numId="21" w16cid:durableId="1980189541">
    <w:abstractNumId w:val="3"/>
  </w:num>
  <w:num w:numId="22" w16cid:durableId="1056048073">
    <w:abstractNumId w:val="0"/>
  </w:num>
  <w:num w:numId="23" w16cid:durableId="1856991798">
    <w:abstractNumId w:val="17"/>
  </w:num>
  <w:num w:numId="24" w16cid:durableId="1951471401">
    <w:abstractNumId w:val="12"/>
  </w:num>
  <w:num w:numId="25" w16cid:durableId="923802048">
    <w:abstractNumId w:val="20"/>
  </w:num>
  <w:num w:numId="26" w16cid:durableId="1776712294">
    <w:abstractNumId w:val="26"/>
  </w:num>
  <w:num w:numId="27" w16cid:durableId="766661094">
    <w:abstractNumId w:val="4"/>
  </w:num>
  <w:num w:numId="28" w16cid:durableId="755708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SortMethod w:val="0000"/>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E77"/>
    <w:rsid w:val="00011B18"/>
    <w:rsid w:val="000234A5"/>
    <w:rsid w:val="00036B30"/>
    <w:rsid w:val="00041422"/>
    <w:rsid w:val="00060922"/>
    <w:rsid w:val="000631F9"/>
    <w:rsid w:val="000736DA"/>
    <w:rsid w:val="000A06A1"/>
    <w:rsid w:val="000A6E37"/>
    <w:rsid w:val="000A770E"/>
    <w:rsid w:val="000B7BB9"/>
    <w:rsid w:val="000D3E28"/>
    <w:rsid w:val="000E4132"/>
    <w:rsid w:val="000F1E4F"/>
    <w:rsid w:val="000F758D"/>
    <w:rsid w:val="00102D80"/>
    <w:rsid w:val="00103986"/>
    <w:rsid w:val="001057D6"/>
    <w:rsid w:val="00126C12"/>
    <w:rsid w:val="001569F2"/>
    <w:rsid w:val="00164A32"/>
    <w:rsid w:val="00170697"/>
    <w:rsid w:val="00173AF3"/>
    <w:rsid w:val="00173F07"/>
    <w:rsid w:val="00175ED0"/>
    <w:rsid w:val="00185CF8"/>
    <w:rsid w:val="001A1B0F"/>
    <w:rsid w:val="001D6100"/>
    <w:rsid w:val="001E1C6B"/>
    <w:rsid w:val="00235CED"/>
    <w:rsid w:val="00280C06"/>
    <w:rsid w:val="00282980"/>
    <w:rsid w:val="00296894"/>
    <w:rsid w:val="002A0799"/>
    <w:rsid w:val="002F3E77"/>
    <w:rsid w:val="00320D86"/>
    <w:rsid w:val="00352D25"/>
    <w:rsid w:val="00361C1A"/>
    <w:rsid w:val="00363A80"/>
    <w:rsid w:val="003924B1"/>
    <w:rsid w:val="0039358C"/>
    <w:rsid w:val="003966B7"/>
    <w:rsid w:val="003B27A1"/>
    <w:rsid w:val="003C1A63"/>
    <w:rsid w:val="003C712A"/>
    <w:rsid w:val="003D23AB"/>
    <w:rsid w:val="003E115A"/>
    <w:rsid w:val="003F68F7"/>
    <w:rsid w:val="00402945"/>
    <w:rsid w:val="00414D6A"/>
    <w:rsid w:val="004379C7"/>
    <w:rsid w:val="004660AE"/>
    <w:rsid w:val="00492CA1"/>
    <w:rsid w:val="004B1CE7"/>
    <w:rsid w:val="004C5587"/>
    <w:rsid w:val="004E6B3F"/>
    <w:rsid w:val="005000CD"/>
    <w:rsid w:val="005077FC"/>
    <w:rsid w:val="00513C62"/>
    <w:rsid w:val="00532AAF"/>
    <w:rsid w:val="005365F0"/>
    <w:rsid w:val="00545929"/>
    <w:rsid w:val="00551660"/>
    <w:rsid w:val="00560DE4"/>
    <w:rsid w:val="005A7A4F"/>
    <w:rsid w:val="005F4A8C"/>
    <w:rsid w:val="006074F7"/>
    <w:rsid w:val="0060774D"/>
    <w:rsid w:val="00615348"/>
    <w:rsid w:val="00645773"/>
    <w:rsid w:val="006677EE"/>
    <w:rsid w:val="00692B40"/>
    <w:rsid w:val="00695D29"/>
    <w:rsid w:val="006A6D66"/>
    <w:rsid w:val="006B498E"/>
    <w:rsid w:val="006C30F5"/>
    <w:rsid w:val="006C60E6"/>
    <w:rsid w:val="007206E5"/>
    <w:rsid w:val="00721089"/>
    <w:rsid w:val="00731F7D"/>
    <w:rsid w:val="0074017C"/>
    <w:rsid w:val="00775441"/>
    <w:rsid w:val="007808B4"/>
    <w:rsid w:val="00781639"/>
    <w:rsid w:val="0078163A"/>
    <w:rsid w:val="00794584"/>
    <w:rsid w:val="007C0BC7"/>
    <w:rsid w:val="007D2AC9"/>
    <w:rsid w:val="007F60FD"/>
    <w:rsid w:val="00827A68"/>
    <w:rsid w:val="00833FCF"/>
    <w:rsid w:val="00854CAD"/>
    <w:rsid w:val="00882459"/>
    <w:rsid w:val="008B2D7D"/>
    <w:rsid w:val="008E12F9"/>
    <w:rsid w:val="008E1844"/>
    <w:rsid w:val="00906DCA"/>
    <w:rsid w:val="0093193E"/>
    <w:rsid w:val="009646B6"/>
    <w:rsid w:val="00967454"/>
    <w:rsid w:val="009802E0"/>
    <w:rsid w:val="00986589"/>
    <w:rsid w:val="009868B5"/>
    <w:rsid w:val="009B291A"/>
    <w:rsid w:val="00A24322"/>
    <w:rsid w:val="00A40213"/>
    <w:rsid w:val="00A65ADC"/>
    <w:rsid w:val="00A7576A"/>
    <w:rsid w:val="00AA69D0"/>
    <w:rsid w:val="00AB6F97"/>
    <w:rsid w:val="00B17876"/>
    <w:rsid w:val="00B46495"/>
    <w:rsid w:val="00B50691"/>
    <w:rsid w:val="00B5117E"/>
    <w:rsid w:val="00B603D4"/>
    <w:rsid w:val="00B7561A"/>
    <w:rsid w:val="00B80F4D"/>
    <w:rsid w:val="00B93CD6"/>
    <w:rsid w:val="00B94A68"/>
    <w:rsid w:val="00BE6612"/>
    <w:rsid w:val="00BF1870"/>
    <w:rsid w:val="00C32498"/>
    <w:rsid w:val="00C33EA4"/>
    <w:rsid w:val="00C36392"/>
    <w:rsid w:val="00C6682E"/>
    <w:rsid w:val="00C74E46"/>
    <w:rsid w:val="00CD05DA"/>
    <w:rsid w:val="00D135A9"/>
    <w:rsid w:val="00D61548"/>
    <w:rsid w:val="00D7528A"/>
    <w:rsid w:val="00D80061"/>
    <w:rsid w:val="00D92134"/>
    <w:rsid w:val="00DA0CA7"/>
    <w:rsid w:val="00DA1955"/>
    <w:rsid w:val="00DA4441"/>
    <w:rsid w:val="00DB632F"/>
    <w:rsid w:val="00DF4B6A"/>
    <w:rsid w:val="00E032D5"/>
    <w:rsid w:val="00E23C28"/>
    <w:rsid w:val="00E23DA2"/>
    <w:rsid w:val="00E75770"/>
    <w:rsid w:val="00EA31C1"/>
    <w:rsid w:val="00EB44EF"/>
    <w:rsid w:val="00EC2913"/>
    <w:rsid w:val="00F3169D"/>
    <w:rsid w:val="00F416B7"/>
    <w:rsid w:val="00FA1C1E"/>
    <w:rsid w:val="00FA5775"/>
    <w:rsid w:val="00FC4F4E"/>
    <w:rsid w:val="00FC53F2"/>
    <w:rsid w:val="00FE36C2"/>
    <w:rsid w:val="00FE4E0F"/>
    <w:rsid w:val="00FF3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5C5FC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Normaal"/>
    <w:uiPriority w:val="9"/>
    <w:qFormat/>
    <w:rsid w:val="00320D86"/>
    <w:rPr>
      <w:rFonts w:ascii="Calibri" w:hAnsi="Calibri"/>
      <w:sz w:val="20"/>
    </w:rPr>
  </w:style>
  <w:style w:type="paragraph" w:styleId="Kop1">
    <w:name w:val="heading 1"/>
    <w:basedOn w:val="Standaard"/>
    <w:next w:val="Standaard"/>
    <w:link w:val="Kop1Char"/>
    <w:qFormat/>
    <w:rsid w:val="007D2AC9"/>
    <w:pPr>
      <w:jc w:val="center"/>
      <w:outlineLvl w:val="0"/>
    </w:pPr>
    <w:rPr>
      <w:rFonts w:asciiTheme="majorHAnsi" w:hAnsiTheme="majorHAnsi"/>
      <w:b/>
      <w:color w:val="A91480" w:themeColor="accent1"/>
      <w:sz w:val="60"/>
    </w:rPr>
  </w:style>
  <w:style w:type="paragraph" w:styleId="Kop2">
    <w:name w:val="heading 2"/>
    <w:aliases w:val="heading 1"/>
    <w:basedOn w:val="Standaard"/>
    <w:next w:val="Standaard"/>
    <w:link w:val="Kop2Char"/>
    <w:uiPriority w:val="1"/>
    <w:qFormat/>
    <w:rsid w:val="000F1E4F"/>
    <w:pPr>
      <w:jc w:val="right"/>
      <w:outlineLvl w:val="1"/>
    </w:pPr>
    <w:rPr>
      <w:b/>
      <w:color w:val="000000" w:themeColor="text1"/>
    </w:rPr>
  </w:style>
  <w:style w:type="paragraph" w:styleId="Kop3">
    <w:name w:val="heading 3"/>
    <w:basedOn w:val="Standaard"/>
    <w:next w:val="Standaard"/>
    <w:link w:val="Kop3Char"/>
    <w:uiPriority w:val="2"/>
    <w:qFormat/>
    <w:rsid w:val="006B498E"/>
    <w:pPr>
      <w:spacing w:before="23"/>
      <w:jc w:val="center"/>
      <w:outlineLvl w:val="2"/>
    </w:pPr>
    <w:rPr>
      <w:rFonts w:ascii="Gill Sans MT" w:hAnsi="Gill Sans MT"/>
      <w:b/>
      <w:color w:val="A91480" w:themeColor="accent1"/>
      <w:spacing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8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Standaard"/>
    <w:uiPriority w:val="10"/>
    <w:qFormat/>
    <w:rsid w:val="0078163A"/>
    <w:rPr>
      <w:sz w:val="10"/>
    </w:rPr>
  </w:style>
  <w:style w:type="paragraph" w:customStyle="1" w:styleId="Kopgroot">
    <w:name w:val="Kop groot"/>
    <w:basedOn w:val="Standaard"/>
    <w:link w:val="KopgrootChar"/>
    <w:uiPriority w:val="3"/>
    <w:qFormat/>
    <w:rsid w:val="00102D80"/>
    <w:pPr>
      <w:widowControl w:val="0"/>
      <w:autoSpaceDE w:val="0"/>
      <w:autoSpaceDN w:val="0"/>
      <w:ind w:left="20" w:right="-13"/>
    </w:pPr>
    <w:rPr>
      <w:rFonts w:eastAsia="Franklin Gothic Book" w:cs="Franklin Gothic Book"/>
      <w:b/>
      <w:bCs/>
      <w:color w:val="A91480" w:themeColor="accent1"/>
      <w:sz w:val="56"/>
      <w:szCs w:val="22"/>
      <w:lang w:bidi="en-US"/>
    </w:rPr>
  </w:style>
  <w:style w:type="character" w:customStyle="1" w:styleId="KopgrootChar">
    <w:name w:val="Kop groot Char"/>
    <w:basedOn w:val="Standaardalinea-lettertype"/>
    <w:link w:val="Kopgroot"/>
    <w:uiPriority w:val="3"/>
    <w:rsid w:val="00102D80"/>
    <w:rPr>
      <w:rFonts w:ascii="Calibri" w:eastAsia="Franklin Gothic Book" w:hAnsi="Calibri" w:cs="Franklin Gothic Book"/>
      <w:b/>
      <w:bCs/>
      <w:color w:val="A91480" w:themeColor="accent1"/>
      <w:sz w:val="56"/>
      <w:szCs w:val="22"/>
      <w:lang w:bidi="en-US"/>
    </w:rPr>
  </w:style>
  <w:style w:type="paragraph" w:customStyle="1" w:styleId="Basistekst">
    <w:name w:val="Basistekst"/>
    <w:basedOn w:val="Plattetekst"/>
    <w:link w:val="BasistekstChar"/>
    <w:uiPriority w:val="7"/>
    <w:qFormat/>
    <w:rsid w:val="00FF34E7"/>
    <w:pPr>
      <w:widowControl w:val="0"/>
      <w:autoSpaceDE w:val="0"/>
      <w:autoSpaceDN w:val="0"/>
      <w:spacing w:before="7" w:after="0" w:line="268" w:lineRule="auto"/>
      <w:ind w:left="20" w:right="-13"/>
    </w:pPr>
    <w:rPr>
      <w:rFonts w:eastAsia="Franklin Gothic Book" w:cs="Franklin Gothic Book"/>
      <w:color w:val="000000" w:themeColor="text1"/>
      <w:szCs w:val="22"/>
      <w:lang w:bidi="en-US"/>
    </w:rPr>
  </w:style>
  <w:style w:type="character" w:customStyle="1" w:styleId="BasistekstChar">
    <w:name w:val="Basistekst Char"/>
    <w:basedOn w:val="PlattetekstChar"/>
    <w:link w:val="Basistekst"/>
    <w:uiPriority w:val="7"/>
    <w:rsid w:val="00FF34E7"/>
    <w:rPr>
      <w:rFonts w:ascii="Calibri" w:eastAsia="Franklin Gothic Book" w:hAnsi="Calibri" w:cs="Franklin Gothic Book"/>
      <w:color w:val="000000" w:themeColor="text1"/>
      <w:sz w:val="20"/>
      <w:szCs w:val="22"/>
      <w:lang w:bidi="en-US"/>
    </w:rPr>
  </w:style>
  <w:style w:type="paragraph" w:styleId="Plattetekst">
    <w:name w:val="Body Text"/>
    <w:basedOn w:val="Standaard"/>
    <w:link w:val="PlattetekstChar"/>
    <w:uiPriority w:val="99"/>
    <w:semiHidden/>
    <w:rsid w:val="00A40213"/>
    <w:pPr>
      <w:spacing w:after="120"/>
    </w:pPr>
  </w:style>
  <w:style w:type="character" w:customStyle="1" w:styleId="PlattetekstChar">
    <w:name w:val="Platte tekst Char"/>
    <w:basedOn w:val="Standaardalinea-lettertype"/>
    <w:link w:val="Plattetekst"/>
    <w:uiPriority w:val="99"/>
    <w:semiHidden/>
    <w:rsid w:val="008E1844"/>
  </w:style>
  <w:style w:type="paragraph" w:customStyle="1" w:styleId="Kopnormaal">
    <w:name w:val="Kop normaal"/>
    <w:basedOn w:val="Standaard"/>
    <w:link w:val="KopnormaalChar"/>
    <w:uiPriority w:val="4"/>
    <w:qFormat/>
    <w:rsid w:val="001057D6"/>
    <w:pPr>
      <w:widowControl w:val="0"/>
      <w:autoSpaceDE w:val="0"/>
      <w:autoSpaceDN w:val="0"/>
      <w:spacing w:before="140" w:after="120"/>
      <w:ind w:left="20" w:right="6"/>
    </w:pPr>
    <w:rPr>
      <w:rFonts w:eastAsia="Franklin Gothic Book" w:cs="Franklin Gothic Book"/>
      <w:b/>
      <w:bCs/>
      <w:color w:val="A91480" w:themeColor="accent1"/>
      <w:sz w:val="32"/>
      <w:szCs w:val="22"/>
      <w:lang w:bidi="en-US"/>
    </w:rPr>
  </w:style>
  <w:style w:type="character" w:customStyle="1" w:styleId="KopnormaalChar">
    <w:name w:val="Kop normaal Char"/>
    <w:basedOn w:val="Standaardalinea-lettertype"/>
    <w:link w:val="Kopnormaal"/>
    <w:uiPriority w:val="4"/>
    <w:rsid w:val="001057D6"/>
    <w:rPr>
      <w:rFonts w:ascii="Calibri" w:eastAsia="Franklin Gothic Book" w:hAnsi="Calibri" w:cs="Franklin Gothic Book"/>
      <w:b/>
      <w:bCs/>
      <w:color w:val="A91480" w:themeColor="accent1"/>
      <w:sz w:val="32"/>
      <w:szCs w:val="22"/>
      <w:lang w:bidi="en-US"/>
    </w:rPr>
  </w:style>
  <w:style w:type="paragraph" w:customStyle="1" w:styleId="Event">
    <w:name w:val="Event"/>
    <w:basedOn w:val="Standaard"/>
    <w:link w:val="EventChar"/>
    <w:uiPriority w:val="8"/>
    <w:qFormat/>
    <w:rsid w:val="00A40213"/>
    <w:pPr>
      <w:widowControl w:val="0"/>
      <w:autoSpaceDE w:val="0"/>
      <w:autoSpaceDN w:val="0"/>
      <w:spacing w:before="20" w:line="254" w:lineRule="auto"/>
      <w:jc w:val="center"/>
    </w:pPr>
    <w:rPr>
      <w:rFonts w:ascii="Franklin Gothic Demi" w:eastAsia="Franklin Gothic Book" w:hAnsi="Franklin Gothic Book" w:cs="Franklin Gothic Book"/>
      <w:bCs/>
      <w:color w:val="4455A2"/>
      <w:szCs w:val="22"/>
      <w:lang w:bidi="en-US"/>
    </w:rPr>
  </w:style>
  <w:style w:type="character" w:customStyle="1" w:styleId="EventChar">
    <w:name w:val="Event Char"/>
    <w:basedOn w:val="Standaardalinea-lettertype"/>
    <w:link w:val="Event"/>
    <w:uiPriority w:val="8"/>
    <w:rsid w:val="008E1844"/>
    <w:rPr>
      <w:rFonts w:ascii="Franklin Gothic Demi" w:eastAsia="Franklin Gothic Book" w:hAnsi="Franklin Gothic Book" w:cs="Franklin Gothic Book"/>
      <w:bCs/>
      <w:color w:val="4455A2"/>
      <w:sz w:val="20"/>
      <w:szCs w:val="22"/>
      <w:lang w:bidi="en-US"/>
    </w:rPr>
  </w:style>
  <w:style w:type="paragraph" w:customStyle="1" w:styleId="Paginanummer1">
    <w:name w:val="Paginanummer1"/>
    <w:basedOn w:val="Standaard"/>
    <w:link w:val="PaginanummerChar"/>
    <w:uiPriority w:val="5"/>
    <w:qFormat/>
    <w:rsid w:val="000F1E4F"/>
    <w:pPr>
      <w:widowControl w:val="0"/>
      <w:autoSpaceDE w:val="0"/>
      <w:autoSpaceDN w:val="0"/>
      <w:spacing w:before="20"/>
      <w:ind w:left="20" w:right="-11"/>
      <w:jc w:val="right"/>
    </w:pPr>
    <w:rPr>
      <w:rFonts w:eastAsia="Franklin Gothic Book" w:cs="Franklin Gothic Book"/>
      <w:b/>
      <w:color w:val="000000" w:themeColor="text1"/>
      <w:szCs w:val="22"/>
      <w:lang w:bidi="en-US"/>
    </w:rPr>
  </w:style>
  <w:style w:type="paragraph" w:customStyle="1" w:styleId="Inleiding">
    <w:name w:val="Inleiding"/>
    <w:basedOn w:val="Standaard"/>
    <w:link w:val="InleidingChar"/>
    <w:uiPriority w:val="6"/>
    <w:qFormat/>
    <w:rsid w:val="00DB632F"/>
    <w:pPr>
      <w:widowControl w:val="0"/>
      <w:autoSpaceDE w:val="0"/>
      <w:autoSpaceDN w:val="0"/>
      <w:ind w:left="20"/>
    </w:pPr>
    <w:rPr>
      <w:rFonts w:eastAsia="Franklin Gothic Book" w:cs="Franklin Gothic Book"/>
      <w:b/>
      <w:color w:val="000000" w:themeColor="text1"/>
      <w:sz w:val="24"/>
      <w:szCs w:val="22"/>
      <w:lang w:bidi="en-US"/>
    </w:rPr>
  </w:style>
  <w:style w:type="character" w:customStyle="1" w:styleId="PaginanummerChar">
    <w:name w:val="Paginanummer Char"/>
    <w:basedOn w:val="Standaardalinea-lettertype"/>
    <w:link w:val="Paginanummer1"/>
    <w:uiPriority w:val="5"/>
    <w:rsid w:val="000F1E4F"/>
    <w:rPr>
      <w:rFonts w:ascii="Calibri" w:eastAsia="Franklin Gothic Book" w:hAnsi="Calibri" w:cs="Franklin Gothic Book"/>
      <w:b/>
      <w:color w:val="000000" w:themeColor="text1"/>
      <w:sz w:val="20"/>
      <w:szCs w:val="22"/>
      <w:lang w:bidi="en-US"/>
    </w:rPr>
  </w:style>
  <w:style w:type="character" w:customStyle="1" w:styleId="InleidingChar">
    <w:name w:val="Inleiding Char"/>
    <w:basedOn w:val="Standaardalinea-lettertype"/>
    <w:link w:val="Inleiding"/>
    <w:uiPriority w:val="6"/>
    <w:rsid w:val="00DB632F"/>
    <w:rPr>
      <w:rFonts w:ascii="Calibri" w:eastAsia="Franklin Gothic Book" w:hAnsi="Calibri" w:cs="Franklin Gothic Book"/>
      <w:b/>
      <w:color w:val="000000" w:themeColor="text1"/>
      <w:szCs w:val="22"/>
      <w:lang w:bidi="en-US"/>
    </w:rPr>
  </w:style>
  <w:style w:type="paragraph" w:customStyle="1" w:styleId="Info">
    <w:name w:val="Info"/>
    <w:basedOn w:val="Standaard"/>
    <w:uiPriority w:val="8"/>
    <w:qFormat/>
    <w:rsid w:val="006B498E"/>
    <w:rPr>
      <w:rFonts w:ascii="Franklin Gothic Demi"/>
      <w:bCs/>
      <w:color w:val="A91480" w:themeColor="accent1"/>
    </w:rPr>
  </w:style>
  <w:style w:type="character" w:customStyle="1" w:styleId="Kop1Char">
    <w:name w:val="Kop 1 Char"/>
    <w:basedOn w:val="Standaardalinea-lettertype"/>
    <w:link w:val="Kop1"/>
    <w:rsid w:val="007D2AC9"/>
    <w:rPr>
      <w:rFonts w:asciiTheme="majorHAnsi" w:hAnsiTheme="majorHAnsi"/>
      <w:b/>
      <w:color w:val="A91480" w:themeColor="accent1"/>
      <w:sz w:val="60"/>
    </w:rPr>
  </w:style>
  <w:style w:type="character" w:customStyle="1" w:styleId="Kop2Char">
    <w:name w:val="Kop 2 Char"/>
    <w:aliases w:val="heading 1 Char"/>
    <w:basedOn w:val="Standaardalinea-lettertype"/>
    <w:link w:val="Kop2"/>
    <w:uiPriority w:val="1"/>
    <w:rsid w:val="000F1E4F"/>
    <w:rPr>
      <w:rFonts w:ascii="Calibri" w:hAnsi="Calibri"/>
      <w:b/>
      <w:color w:val="000000" w:themeColor="text1"/>
      <w:sz w:val="20"/>
    </w:rPr>
  </w:style>
  <w:style w:type="character" w:customStyle="1" w:styleId="Kop3Char">
    <w:name w:val="Kop 3 Char"/>
    <w:basedOn w:val="Standaardalinea-lettertype"/>
    <w:link w:val="Kop3"/>
    <w:uiPriority w:val="2"/>
    <w:rsid w:val="008E1844"/>
    <w:rPr>
      <w:rFonts w:ascii="Gill Sans MT" w:hAnsi="Gill Sans MT"/>
      <w:b/>
      <w:color w:val="A91480" w:themeColor="accent1"/>
      <w:spacing w:val="40"/>
    </w:rPr>
  </w:style>
  <w:style w:type="character" w:styleId="Tekstvantijdelijkeaanduiding">
    <w:name w:val="Placeholder Text"/>
    <w:basedOn w:val="Standaardalinea-lettertype"/>
    <w:uiPriority w:val="99"/>
    <w:semiHidden/>
    <w:rsid w:val="008E1844"/>
    <w:rPr>
      <w:color w:val="808080"/>
    </w:rPr>
  </w:style>
  <w:style w:type="paragraph" w:styleId="Koptekst">
    <w:name w:val="header"/>
    <w:basedOn w:val="Standaard"/>
    <w:link w:val="KoptekstChar"/>
    <w:uiPriority w:val="99"/>
    <w:rsid w:val="001D6100"/>
    <w:pPr>
      <w:tabs>
        <w:tab w:val="center" w:pos="4677"/>
        <w:tab w:val="right" w:pos="9355"/>
      </w:tabs>
    </w:pPr>
  </w:style>
  <w:style w:type="character" w:customStyle="1" w:styleId="KoptekstChar">
    <w:name w:val="Koptekst Char"/>
    <w:basedOn w:val="Standaardalinea-lettertype"/>
    <w:link w:val="Koptekst"/>
    <w:uiPriority w:val="99"/>
    <w:rsid w:val="001D6100"/>
  </w:style>
  <w:style w:type="paragraph" w:styleId="Voettekst">
    <w:name w:val="footer"/>
    <w:basedOn w:val="Standaard"/>
    <w:link w:val="VoettekstChar"/>
    <w:uiPriority w:val="99"/>
    <w:rsid w:val="001D6100"/>
    <w:pPr>
      <w:tabs>
        <w:tab w:val="center" w:pos="4677"/>
        <w:tab w:val="right" w:pos="9355"/>
      </w:tabs>
    </w:pPr>
  </w:style>
  <w:style w:type="character" w:customStyle="1" w:styleId="VoettekstChar">
    <w:name w:val="Voettekst Char"/>
    <w:basedOn w:val="Standaardalinea-lettertype"/>
    <w:link w:val="Voettekst"/>
    <w:uiPriority w:val="99"/>
    <w:rsid w:val="001D6100"/>
  </w:style>
  <w:style w:type="paragraph" w:styleId="Normaalweb">
    <w:name w:val="Normal (Web)"/>
    <w:basedOn w:val="Standaard"/>
    <w:uiPriority w:val="99"/>
    <w:semiHidden/>
    <w:rsid w:val="003E115A"/>
    <w:rPr>
      <w:rFonts w:ascii="Times New Roman" w:hAnsi="Times New Roman" w:cs="Times New Roman"/>
      <w:sz w:val="24"/>
    </w:rPr>
  </w:style>
  <w:style w:type="paragraph" w:customStyle="1" w:styleId="Heading2alt">
    <w:name w:val="Heading 2 alt"/>
    <w:basedOn w:val="Kop2"/>
    <w:uiPriority w:val="9"/>
    <w:qFormat/>
    <w:rsid w:val="00FE36C2"/>
    <w:rPr>
      <w:color w:val="FEF796" w:themeColor="accent3"/>
    </w:rPr>
  </w:style>
  <w:style w:type="character" w:styleId="Intensievebenadrukking">
    <w:name w:val="Intense Emphasis"/>
    <w:basedOn w:val="Standaardalinea-lettertype"/>
    <w:uiPriority w:val="21"/>
    <w:qFormat/>
    <w:rsid w:val="00185CF8"/>
    <w:rPr>
      <w:i/>
      <w:iCs/>
      <w:color w:val="A91480" w:themeColor="accent1"/>
    </w:rPr>
  </w:style>
  <w:style w:type="paragraph" w:styleId="Lijstalinea">
    <w:name w:val="List Paragraph"/>
    <w:basedOn w:val="Standaard"/>
    <w:uiPriority w:val="34"/>
    <w:qFormat/>
    <w:rsid w:val="00185CF8"/>
    <w:pPr>
      <w:spacing w:after="160" w:line="259" w:lineRule="auto"/>
      <w:ind w:left="720"/>
      <w:contextualSpacing/>
    </w:pPr>
    <w:rPr>
      <w:rFonts w:asciiTheme="minorHAnsi" w:hAnsiTheme="minorHAnsi"/>
      <w:sz w:val="22"/>
      <w:szCs w:val="22"/>
      <w:lang w:val="nl-NL"/>
    </w:rPr>
  </w:style>
  <w:style w:type="character" w:styleId="Verwijzingopmerking">
    <w:name w:val="annotation reference"/>
    <w:basedOn w:val="Standaardalinea-lettertype"/>
    <w:uiPriority w:val="99"/>
    <w:semiHidden/>
    <w:unhideWhenUsed/>
    <w:rsid w:val="00F3169D"/>
    <w:rPr>
      <w:sz w:val="16"/>
      <w:szCs w:val="16"/>
    </w:rPr>
  </w:style>
  <w:style w:type="paragraph" w:styleId="Tekstopmerking">
    <w:name w:val="annotation text"/>
    <w:basedOn w:val="Standaard"/>
    <w:link w:val="TekstopmerkingChar"/>
    <w:uiPriority w:val="99"/>
    <w:unhideWhenUsed/>
    <w:rsid w:val="00F3169D"/>
    <w:pPr>
      <w:spacing w:after="160"/>
    </w:pPr>
    <w:rPr>
      <w:rFonts w:asciiTheme="minorHAnsi" w:hAnsiTheme="minorHAnsi"/>
      <w:szCs w:val="20"/>
      <w:lang w:val="nl-NL"/>
    </w:rPr>
  </w:style>
  <w:style w:type="character" w:customStyle="1" w:styleId="TekstopmerkingChar">
    <w:name w:val="Tekst opmerking Char"/>
    <w:basedOn w:val="Standaardalinea-lettertype"/>
    <w:link w:val="Tekstopmerking"/>
    <w:uiPriority w:val="99"/>
    <w:rsid w:val="00F3169D"/>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F3169D"/>
    <w:rPr>
      <w:b/>
      <w:bCs/>
    </w:rPr>
  </w:style>
  <w:style w:type="character" w:customStyle="1" w:styleId="OnderwerpvanopmerkingChar">
    <w:name w:val="Onderwerp van opmerking Char"/>
    <w:basedOn w:val="TekstopmerkingChar"/>
    <w:link w:val="Onderwerpvanopmerking"/>
    <w:uiPriority w:val="99"/>
    <w:semiHidden/>
    <w:rsid w:val="00F3169D"/>
    <w:rPr>
      <w:b/>
      <w:bCs/>
      <w:sz w:val="20"/>
      <w:szCs w:val="20"/>
      <w:lang w:val="nl-NL"/>
    </w:rPr>
  </w:style>
  <w:style w:type="character" w:styleId="Hyperlink">
    <w:name w:val="Hyperlink"/>
    <w:basedOn w:val="Standaardalinea-lettertype"/>
    <w:uiPriority w:val="99"/>
    <w:unhideWhenUsed/>
    <w:rsid w:val="00F3169D"/>
    <w:rPr>
      <w:color w:val="0563C1" w:themeColor="hyperlink"/>
      <w:u w:val="single"/>
    </w:rPr>
  </w:style>
  <w:style w:type="character" w:styleId="Onopgelostemelding">
    <w:name w:val="Unresolved Mention"/>
    <w:basedOn w:val="Standaardalinea-lettertype"/>
    <w:uiPriority w:val="99"/>
    <w:semiHidden/>
    <w:unhideWhenUsed/>
    <w:rsid w:val="00F3169D"/>
    <w:rPr>
      <w:color w:val="605E5C"/>
      <w:shd w:val="clear" w:color="auto" w:fill="E1DFDD"/>
    </w:rPr>
  </w:style>
  <w:style w:type="paragraph" w:customStyle="1" w:styleId="Basistekst-wit">
    <w:name w:val="Basistekst-wit"/>
    <w:basedOn w:val="Basistekst"/>
    <w:link w:val="Basistekst-witChar"/>
    <w:uiPriority w:val="9"/>
    <w:qFormat/>
    <w:rsid w:val="00532AAF"/>
    <w:pPr>
      <w:spacing w:line="240" w:lineRule="auto"/>
    </w:pPr>
    <w:rPr>
      <w:b/>
      <w:color w:val="FFFFFF" w:themeColor="background1"/>
      <w:lang w:val="nl-NL"/>
    </w:rPr>
  </w:style>
  <w:style w:type="character" w:customStyle="1" w:styleId="Basistekst-witChar">
    <w:name w:val="Basistekst-wit Char"/>
    <w:basedOn w:val="BasistekstChar"/>
    <w:link w:val="Basistekst-wit"/>
    <w:uiPriority w:val="9"/>
    <w:rsid w:val="00532AAF"/>
    <w:rPr>
      <w:rFonts w:ascii="Calibri" w:eastAsia="Franklin Gothic Book" w:hAnsi="Calibri" w:cs="Franklin Gothic Book"/>
      <w:b/>
      <w:color w:val="FFFFFF" w:themeColor="background1"/>
      <w:sz w:val="20"/>
      <w:szCs w:val="22"/>
      <w:lang w:val="nl-NL" w:bidi="en-US"/>
    </w:rPr>
  </w:style>
  <w:style w:type="paragraph" w:customStyle="1" w:styleId="Inleidingwit">
    <w:name w:val="Inleiding wit"/>
    <w:basedOn w:val="Inleiding"/>
    <w:link w:val="InleidingwitChar"/>
    <w:uiPriority w:val="9"/>
    <w:qFormat/>
    <w:rsid w:val="00102D80"/>
    <w:rPr>
      <w:color w:val="FFFFFF" w:themeColor="background1"/>
      <w:lang w:val="nl-NL"/>
    </w:rPr>
  </w:style>
  <w:style w:type="paragraph" w:customStyle="1" w:styleId="Kopnormaal2">
    <w:name w:val="Kop normaal 2"/>
    <w:basedOn w:val="Kopnormaal"/>
    <w:link w:val="Kopnormaal2Char"/>
    <w:uiPriority w:val="9"/>
    <w:qFormat/>
    <w:rsid w:val="00173AF3"/>
    <w:rPr>
      <w:color w:val="EE7800" w:themeColor="accent2"/>
    </w:rPr>
  </w:style>
  <w:style w:type="character" w:customStyle="1" w:styleId="InleidingwitChar">
    <w:name w:val="Inleiding wit Char"/>
    <w:basedOn w:val="InleidingChar"/>
    <w:link w:val="Inleidingwit"/>
    <w:uiPriority w:val="9"/>
    <w:rsid w:val="00102D80"/>
    <w:rPr>
      <w:rFonts w:ascii="Calibri" w:eastAsia="Franklin Gothic Book" w:hAnsi="Calibri" w:cs="Franklin Gothic Book"/>
      <w:b/>
      <w:color w:val="FFFFFF" w:themeColor="background1"/>
      <w:sz w:val="28"/>
      <w:szCs w:val="22"/>
      <w:lang w:val="nl-NL" w:bidi="en-US"/>
    </w:rPr>
  </w:style>
  <w:style w:type="character" w:customStyle="1" w:styleId="Kopnormaal2Char">
    <w:name w:val="Kop normaal 2 Char"/>
    <w:basedOn w:val="KopnormaalChar"/>
    <w:link w:val="Kopnormaal2"/>
    <w:uiPriority w:val="9"/>
    <w:rsid w:val="00173AF3"/>
    <w:rPr>
      <w:rFonts w:ascii="Calibri" w:eastAsia="Franklin Gothic Book" w:hAnsi="Calibri" w:cs="Franklin Gothic Book"/>
      <w:b/>
      <w:bCs/>
      <w:color w:val="EE7800" w:themeColor="accent2"/>
      <w:sz w:val="32"/>
      <w:szCs w:val="22"/>
      <w:lang w:bidi="en-US"/>
    </w:rPr>
  </w:style>
  <w:style w:type="paragraph" w:customStyle="1" w:styleId="Kopgroot2">
    <w:name w:val="Kop groot 2"/>
    <w:basedOn w:val="Kopgroot"/>
    <w:link w:val="Kopgroot2Char"/>
    <w:uiPriority w:val="9"/>
    <w:qFormat/>
    <w:rsid w:val="007C0BC7"/>
    <w:rPr>
      <w:color w:val="EE7800" w:themeColor="accent2"/>
      <w:lang w:val="nl-NL"/>
    </w:rPr>
  </w:style>
  <w:style w:type="character" w:customStyle="1" w:styleId="Kopgroot2Char">
    <w:name w:val="Kop groot 2 Char"/>
    <w:basedOn w:val="KopgrootChar"/>
    <w:link w:val="Kopgroot2"/>
    <w:uiPriority w:val="9"/>
    <w:rsid w:val="007C0BC7"/>
    <w:rPr>
      <w:rFonts w:ascii="Calibri" w:eastAsia="Franklin Gothic Book" w:hAnsi="Calibri" w:cs="Franklin Gothic Book"/>
      <w:b/>
      <w:bCs/>
      <w:color w:val="EE7800" w:themeColor="accent2"/>
      <w:sz w:val="56"/>
      <w:szCs w:val="22"/>
      <w:lang w:val="nl-N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gmar\AppData\Roaming\Microsoft\Templates\Back%20to%20school%20newsletter.dotx" TargetMode="External"/></Relationships>
</file>

<file path=word/theme/theme1.xml><?xml version="1.0" encoding="utf-8"?>
<a:theme xmlns:a="http://schemas.openxmlformats.org/drawingml/2006/main" name="Theme1">
  <a:themeElements>
    <a:clrScheme name="Arbeidsovereenkomst">
      <a:dk1>
        <a:srgbClr val="000000"/>
      </a:dk1>
      <a:lt1>
        <a:srgbClr val="FFFFFF"/>
      </a:lt1>
      <a:dk2>
        <a:srgbClr val="44546A"/>
      </a:dk2>
      <a:lt2>
        <a:srgbClr val="E7E6E6"/>
      </a:lt2>
      <a:accent1>
        <a:srgbClr val="A91480"/>
      </a:accent1>
      <a:accent2>
        <a:srgbClr val="EE7800"/>
      </a:accent2>
      <a:accent3>
        <a:srgbClr val="FEF796"/>
      </a:accent3>
      <a:accent4>
        <a:srgbClr val="FFC000"/>
      </a:accent4>
      <a:accent5>
        <a:srgbClr val="5B9BD5"/>
      </a:accent5>
      <a:accent6>
        <a:srgbClr val="70AD47"/>
      </a:accent6>
      <a:hlink>
        <a:srgbClr val="0563C1"/>
      </a:hlink>
      <a:folHlink>
        <a:srgbClr val="954F72"/>
      </a:folHlink>
    </a:clrScheme>
    <a:fontScheme name="Custom 17">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eca73ae-8d72-4758-ac21-7f95aa637a73" xsi:nil="true"/>
    <SharedWithUsers xmlns="f843bbae-6115-4a6e-beb8-2eba4e0afa75">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DB6BD1A06A6B4A843AFE7E67C00233" ma:contentTypeVersion="12" ma:contentTypeDescription="Een nieuw document maken." ma:contentTypeScope="" ma:versionID="1e51680a7f0dac3c6b622258dd863dbe">
  <xsd:schema xmlns:xsd="http://www.w3.org/2001/XMLSchema" xmlns:xs="http://www.w3.org/2001/XMLSchema" xmlns:p="http://schemas.microsoft.com/office/2006/metadata/properties" xmlns:ns2="deca73ae-8d72-4758-ac21-7f95aa637a73" xmlns:ns3="f843bbae-6115-4a6e-beb8-2eba4e0afa75" targetNamespace="http://schemas.microsoft.com/office/2006/metadata/properties" ma:root="true" ma:fieldsID="1e35ae5264b977097b212e3da372b72d" ns2:_="" ns3:_="">
    <xsd:import namespace="deca73ae-8d72-4758-ac21-7f95aa637a73"/>
    <xsd:import namespace="f843bbae-6115-4a6e-beb8-2eba4e0afa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a73ae-8d72-4758-ac21-7f95aa637a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43bbae-6115-4a6e-beb8-2eba4e0afa7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5A8D4D-5F81-4920-B4AC-07001D42B61E}">
  <ds:schemaRefs>
    <ds:schemaRef ds:uri="http://schemas.microsoft.com/sharepoint/v3/contenttype/forms"/>
  </ds:schemaRefs>
</ds:datastoreItem>
</file>

<file path=customXml/itemProps2.xml><?xml version="1.0" encoding="utf-8"?>
<ds:datastoreItem xmlns:ds="http://schemas.openxmlformats.org/officeDocument/2006/customXml" ds:itemID="{69FD4AB5-26B8-4F6E-9394-5ECB70F7DE54}">
  <ds:schemaRefs>
    <ds:schemaRef ds:uri="http://schemas.openxmlformats.org/officeDocument/2006/bibliography"/>
  </ds:schemaRefs>
</ds:datastoreItem>
</file>

<file path=customXml/itemProps3.xml><?xml version="1.0" encoding="utf-8"?>
<ds:datastoreItem xmlns:ds="http://schemas.openxmlformats.org/officeDocument/2006/customXml" ds:itemID="{5D6E462A-69DC-4CD9-9767-9E41D590368C}">
  <ds:schemaRefs>
    <ds:schemaRef ds:uri="792afe02-82a3-43a4-9e32-cdee85a9ed50"/>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10fb2f34-dcea-47bc-88f5-93bd4313cd40"/>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2379518-5055-46FC-80C0-18C9E20E937F}"/>
</file>

<file path=docProps/app.xml><?xml version="1.0" encoding="utf-8"?>
<Properties xmlns="http://schemas.openxmlformats.org/officeDocument/2006/extended-properties" xmlns:vt="http://schemas.openxmlformats.org/officeDocument/2006/docPropsVTypes">
  <Template>Back to school newsletter</Template>
  <TotalTime>0</TotalTime>
  <Pages>7</Pages>
  <Words>1723</Words>
  <Characters>9481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2023-07-07T12:48:00Z</dcterms:created>
  <dcterms:modified xsi:type="dcterms:W3CDTF">2023-07-07T12:48:00Z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0x010100C8DB6BD1A06A6B4A843AFE7E67C00233</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